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0D5B4" w14:textId="77777777" w:rsidR="00371BFF" w:rsidRPr="001A2E55" w:rsidRDefault="00083590" w:rsidP="00371BFF">
      <w:pPr>
        <w:pStyle w:val="BodyText"/>
        <w:ind w:firstLine="2700"/>
        <w:rPr>
          <w:i/>
          <w:sz w:val="40"/>
          <w:szCs w:val="40"/>
        </w:rPr>
      </w:pPr>
      <w:r>
        <w:rPr>
          <w:noProof/>
          <w:lang w:eastAsia="en-ZA"/>
        </w:rPr>
        <w:drawing>
          <wp:anchor distT="0" distB="0" distL="114300" distR="114300" simplePos="0" relativeHeight="251657728" behindDoc="0" locked="0" layoutInCell="1" allowOverlap="1" wp14:anchorId="2242793F" wp14:editId="22427940">
            <wp:simplePos x="0" y="0"/>
            <wp:positionH relativeFrom="column">
              <wp:posOffset>107315</wp:posOffset>
            </wp:positionH>
            <wp:positionV relativeFrom="paragraph">
              <wp:posOffset>-396240</wp:posOffset>
            </wp:positionV>
            <wp:extent cx="1743075" cy="2428875"/>
            <wp:effectExtent l="19050" t="0" r="9525" b="0"/>
            <wp:wrapNone/>
            <wp:docPr id="4" name="Picture 4" descr="New SACSS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w SACSSA Logo"/>
                    <pic:cNvPicPr>
                      <a:picLocks noChangeAspect="1" noChangeArrowheads="1"/>
                    </pic:cNvPicPr>
                  </pic:nvPicPr>
                  <pic:blipFill>
                    <a:blip r:embed="rId7" cstate="print"/>
                    <a:srcRect/>
                    <a:stretch>
                      <a:fillRect/>
                    </a:stretch>
                  </pic:blipFill>
                  <pic:spPr bwMode="auto">
                    <a:xfrm>
                      <a:off x="0" y="0"/>
                      <a:ext cx="1743075" cy="2428875"/>
                    </a:xfrm>
                    <a:prstGeom prst="rect">
                      <a:avLst/>
                    </a:prstGeom>
                    <a:noFill/>
                    <a:ln w="9525">
                      <a:noFill/>
                      <a:miter lim="800000"/>
                      <a:headEnd/>
                      <a:tailEnd/>
                    </a:ln>
                  </pic:spPr>
                </pic:pic>
              </a:graphicData>
            </a:graphic>
          </wp:anchor>
        </w:drawing>
      </w:r>
      <w:r w:rsidR="00657833">
        <w:rPr>
          <w:i/>
          <w:sz w:val="40"/>
          <w:szCs w:val="40"/>
        </w:rPr>
        <w:t xml:space="preserve">      </w:t>
      </w:r>
      <w:r w:rsidR="000A5EE4" w:rsidRPr="001A2E55">
        <w:rPr>
          <w:i/>
          <w:sz w:val="40"/>
          <w:szCs w:val="40"/>
        </w:rPr>
        <w:t xml:space="preserve">THE </w:t>
      </w:r>
    </w:p>
    <w:p w14:paraId="73733739" w14:textId="77777777" w:rsidR="00371BFF" w:rsidRPr="001A2E55" w:rsidRDefault="00657833" w:rsidP="00371BFF">
      <w:pPr>
        <w:pStyle w:val="BodyText"/>
        <w:ind w:firstLine="2700"/>
        <w:rPr>
          <w:i/>
          <w:sz w:val="40"/>
          <w:szCs w:val="40"/>
        </w:rPr>
      </w:pPr>
      <w:r>
        <w:rPr>
          <w:i/>
          <w:sz w:val="40"/>
          <w:szCs w:val="40"/>
        </w:rPr>
        <w:t xml:space="preserve">       </w:t>
      </w:r>
      <w:r w:rsidR="000A5EE4" w:rsidRPr="001A2E55">
        <w:rPr>
          <w:i/>
          <w:sz w:val="40"/>
          <w:szCs w:val="40"/>
        </w:rPr>
        <w:t>SOUTHERN AFRICAN</w:t>
      </w:r>
    </w:p>
    <w:p w14:paraId="261A87EF" w14:textId="77777777" w:rsidR="001A2E55" w:rsidRDefault="00B66322" w:rsidP="001A2E55">
      <w:pPr>
        <w:pStyle w:val="BodyText"/>
        <w:jc w:val="left"/>
        <w:rPr>
          <w:i/>
          <w:sz w:val="40"/>
          <w:szCs w:val="40"/>
        </w:rPr>
      </w:pPr>
      <w:r>
        <w:rPr>
          <w:i/>
          <w:sz w:val="40"/>
          <w:szCs w:val="40"/>
        </w:rPr>
        <w:t xml:space="preserve">                                    </w:t>
      </w:r>
      <w:r w:rsidR="00371BFF" w:rsidRPr="001A2E55">
        <w:rPr>
          <w:i/>
          <w:sz w:val="40"/>
          <w:szCs w:val="40"/>
        </w:rPr>
        <w:t>CHRISTIAN SCHOOLS’</w:t>
      </w:r>
      <w:r w:rsidR="00CA5B46">
        <w:rPr>
          <w:i/>
          <w:sz w:val="40"/>
          <w:szCs w:val="40"/>
        </w:rPr>
        <w:t xml:space="preserve"> </w:t>
      </w:r>
      <w:r w:rsidR="00371BFF" w:rsidRPr="001A2E55">
        <w:rPr>
          <w:i/>
          <w:sz w:val="40"/>
          <w:szCs w:val="40"/>
        </w:rPr>
        <w:t>SPORT</w:t>
      </w:r>
      <w:r w:rsidR="001A2E55" w:rsidRPr="001A2E55">
        <w:rPr>
          <w:i/>
          <w:sz w:val="40"/>
          <w:szCs w:val="40"/>
        </w:rPr>
        <w:t xml:space="preserve">S </w:t>
      </w:r>
    </w:p>
    <w:p w14:paraId="62DDA9F9" w14:textId="77777777" w:rsidR="00D6187E" w:rsidRPr="001A2E55" w:rsidRDefault="00D6187E" w:rsidP="001A2E55">
      <w:pPr>
        <w:pStyle w:val="BodyText"/>
        <w:jc w:val="left"/>
        <w:rPr>
          <w:i/>
          <w:sz w:val="40"/>
          <w:szCs w:val="40"/>
        </w:rPr>
      </w:pPr>
      <w:r>
        <w:rPr>
          <w:i/>
          <w:sz w:val="40"/>
          <w:szCs w:val="40"/>
        </w:rPr>
        <w:tab/>
      </w:r>
      <w:r>
        <w:rPr>
          <w:i/>
          <w:sz w:val="40"/>
          <w:szCs w:val="40"/>
        </w:rPr>
        <w:tab/>
      </w:r>
      <w:r>
        <w:rPr>
          <w:i/>
          <w:sz w:val="40"/>
          <w:szCs w:val="40"/>
        </w:rPr>
        <w:tab/>
      </w:r>
      <w:r>
        <w:rPr>
          <w:i/>
          <w:sz w:val="40"/>
          <w:szCs w:val="40"/>
        </w:rPr>
        <w:tab/>
      </w:r>
      <w:r>
        <w:rPr>
          <w:i/>
          <w:sz w:val="40"/>
          <w:szCs w:val="40"/>
        </w:rPr>
        <w:tab/>
      </w:r>
      <w:r>
        <w:rPr>
          <w:i/>
          <w:sz w:val="40"/>
          <w:szCs w:val="40"/>
        </w:rPr>
        <w:tab/>
      </w:r>
      <w:r>
        <w:rPr>
          <w:i/>
          <w:sz w:val="40"/>
          <w:szCs w:val="40"/>
        </w:rPr>
        <w:tab/>
      </w:r>
      <w:r w:rsidR="00657833">
        <w:rPr>
          <w:i/>
          <w:sz w:val="40"/>
          <w:szCs w:val="40"/>
        </w:rPr>
        <w:t xml:space="preserve"> </w:t>
      </w:r>
      <w:r>
        <w:rPr>
          <w:i/>
          <w:sz w:val="40"/>
          <w:szCs w:val="40"/>
        </w:rPr>
        <w:t>ASSOCIATION</w:t>
      </w:r>
    </w:p>
    <w:p w14:paraId="6CCEA09A" w14:textId="77777777" w:rsidR="000A5EE4" w:rsidRDefault="000A5EE4" w:rsidP="00371BFF">
      <w:pPr>
        <w:pStyle w:val="Heading1"/>
        <w:ind w:firstLine="2700"/>
        <w:jc w:val="right"/>
      </w:pPr>
      <w:r>
        <w:t>034-141 NPO</w:t>
      </w:r>
    </w:p>
    <w:p w14:paraId="4DF42A68" w14:textId="77777777" w:rsidR="000A5EE4" w:rsidRDefault="000A5EE4" w:rsidP="00371BFF">
      <w:pPr>
        <w:pStyle w:val="Heading1"/>
        <w:ind w:firstLine="2700"/>
        <w:jc w:val="right"/>
      </w:pPr>
      <w:proofErr w:type="spellStart"/>
      <w:r>
        <w:t>P</w:t>
      </w:r>
      <w:r w:rsidR="009B1FF3">
        <w:t>ost</w:t>
      </w:r>
      <w:r w:rsidR="00871527">
        <w:t>n</w:t>
      </w:r>
      <w:r w:rsidR="009B1FF3">
        <w:t>et</w:t>
      </w:r>
      <w:proofErr w:type="spellEnd"/>
      <w:r w:rsidR="009B1FF3">
        <w:t xml:space="preserve"> Suite 273</w:t>
      </w:r>
    </w:p>
    <w:p w14:paraId="2B0BB85E" w14:textId="77777777" w:rsidR="009B1FF3" w:rsidRPr="009B1FF3" w:rsidRDefault="009B1FF3" w:rsidP="009B1FF3">
      <w:pPr>
        <w:jc w:val="right"/>
        <w:rPr>
          <w:b/>
          <w:bCs/>
        </w:rPr>
      </w:pPr>
      <w:r w:rsidRPr="009B1FF3">
        <w:rPr>
          <w:b/>
          <w:bCs/>
        </w:rPr>
        <w:t>Private Bag X5091</w:t>
      </w:r>
    </w:p>
    <w:p w14:paraId="7BACA6CA" w14:textId="77777777" w:rsidR="009B1FF3" w:rsidRPr="009B1FF3" w:rsidRDefault="009B1FF3" w:rsidP="009B1FF3">
      <w:pPr>
        <w:jc w:val="right"/>
        <w:rPr>
          <w:b/>
          <w:bCs/>
        </w:rPr>
      </w:pPr>
      <w:r w:rsidRPr="009B1FF3">
        <w:rPr>
          <w:b/>
          <w:bCs/>
        </w:rPr>
        <w:t>Brits, 0250</w:t>
      </w:r>
    </w:p>
    <w:p w14:paraId="29879FE0" w14:textId="77777777" w:rsidR="000A5EE4" w:rsidRDefault="001A2E55" w:rsidP="00371BFF">
      <w:pPr>
        <w:pStyle w:val="Heading1"/>
        <w:ind w:firstLine="2700"/>
        <w:jc w:val="right"/>
      </w:pPr>
      <w:r>
        <w:t>Fax: 086 502 8664</w:t>
      </w:r>
    </w:p>
    <w:p w14:paraId="530D1E07" w14:textId="77777777" w:rsidR="000A5EE4" w:rsidRDefault="000A5EE4" w:rsidP="00371BFF">
      <w:pPr>
        <w:pStyle w:val="Heading3"/>
        <w:jc w:val="right"/>
      </w:pPr>
      <w:r>
        <w:t xml:space="preserve">                                                 Cell:  082</w:t>
      </w:r>
      <w:r w:rsidR="001A2E55">
        <w:t> </w:t>
      </w:r>
      <w:r>
        <w:t>563</w:t>
      </w:r>
      <w:r w:rsidR="001A2E55">
        <w:t xml:space="preserve"> </w:t>
      </w:r>
      <w:r>
        <w:t>8519</w:t>
      </w:r>
      <w:r w:rsidR="00371BFF">
        <w:t xml:space="preserve"> [Johan]</w:t>
      </w:r>
    </w:p>
    <w:p w14:paraId="3945E196" w14:textId="77777777" w:rsidR="002B3A89" w:rsidRDefault="000A5EE4" w:rsidP="00B66322">
      <w:pPr>
        <w:pStyle w:val="Heading1"/>
        <w:ind w:firstLine="2700"/>
        <w:jc w:val="right"/>
        <w:rPr>
          <w:b w:val="0"/>
          <w:bCs w:val="0"/>
        </w:rPr>
      </w:pPr>
      <w:r>
        <w:t xml:space="preserve">E-mail: </w:t>
      </w:r>
      <w:hyperlink r:id="rId8" w:history="1">
        <w:r w:rsidR="00371BFF" w:rsidRPr="00E837FD">
          <w:rPr>
            <w:rStyle w:val="Hyperlink"/>
            <w:b w:val="0"/>
            <w:bCs w:val="0"/>
          </w:rPr>
          <w:t>johan@sacssa.co.za</w:t>
        </w:r>
      </w:hyperlink>
      <w:r w:rsidR="00371BFF">
        <w:rPr>
          <w:b w:val="0"/>
          <w:bCs w:val="0"/>
        </w:rPr>
        <w:t xml:space="preserve"> </w:t>
      </w:r>
      <w:r w:rsidR="002B3A89">
        <w:rPr>
          <w:b w:val="0"/>
          <w:bCs w:val="0"/>
        </w:rPr>
        <w:t xml:space="preserve"> </w:t>
      </w:r>
    </w:p>
    <w:p w14:paraId="48EC18AD" w14:textId="77777777" w:rsidR="0019189E" w:rsidRPr="0019189E" w:rsidRDefault="00083590" w:rsidP="0019189E">
      <w:pPr>
        <w:jc w:val="right"/>
      </w:pPr>
      <w:r>
        <w:rPr>
          <w:noProof/>
          <w:lang w:eastAsia="en-ZA"/>
        </w:rPr>
        <w:drawing>
          <wp:anchor distT="0" distB="0" distL="114300" distR="114300" simplePos="0" relativeHeight="251660288" behindDoc="1" locked="0" layoutInCell="1" allowOverlap="1" wp14:anchorId="22427941" wp14:editId="22427942">
            <wp:simplePos x="0" y="0"/>
            <wp:positionH relativeFrom="column">
              <wp:posOffset>5533390</wp:posOffset>
            </wp:positionH>
            <wp:positionV relativeFrom="paragraph">
              <wp:posOffset>6985</wp:posOffset>
            </wp:positionV>
            <wp:extent cx="772160" cy="433705"/>
            <wp:effectExtent l="19050" t="0" r="8890" b="0"/>
            <wp:wrapNone/>
            <wp:docPr id="5" name="Picture 5" descr="Image result for Facebook and Instagram&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Facebook and Instagram&quot;"/>
                    <pic:cNvPicPr>
                      <a:picLocks noChangeAspect="1" noChangeArrowheads="1"/>
                    </pic:cNvPicPr>
                  </pic:nvPicPr>
                  <pic:blipFill>
                    <a:blip r:embed="rId9" r:link="rId10" cstate="print"/>
                    <a:srcRect/>
                    <a:stretch>
                      <a:fillRect/>
                    </a:stretch>
                  </pic:blipFill>
                  <pic:spPr bwMode="auto">
                    <a:xfrm>
                      <a:off x="0" y="0"/>
                      <a:ext cx="772160" cy="433705"/>
                    </a:xfrm>
                    <a:prstGeom prst="rect">
                      <a:avLst/>
                    </a:prstGeom>
                    <a:noFill/>
                    <a:ln w="9525">
                      <a:noFill/>
                      <a:miter lim="800000"/>
                      <a:headEnd/>
                      <a:tailEnd/>
                    </a:ln>
                  </pic:spPr>
                </pic:pic>
              </a:graphicData>
            </a:graphic>
          </wp:anchor>
        </w:drawing>
      </w:r>
      <w:r w:rsidR="0019189E">
        <w:tab/>
      </w:r>
      <w:r w:rsidR="0019189E">
        <w:tab/>
      </w:r>
      <w:r w:rsidR="0019189E">
        <w:tab/>
      </w:r>
      <w:r w:rsidR="0019189E">
        <w:tab/>
      </w:r>
      <w:r w:rsidR="0019189E">
        <w:tab/>
      </w:r>
      <w:r w:rsidR="0019189E">
        <w:tab/>
      </w:r>
      <w:r w:rsidR="0019189E">
        <w:tab/>
      </w:r>
      <w:r w:rsidR="0019189E">
        <w:tab/>
      </w:r>
      <w:r w:rsidR="0019189E">
        <w:tab/>
      </w:r>
      <w:r w:rsidR="0019189E">
        <w:tab/>
      </w:r>
      <w:r w:rsidR="0019189E">
        <w:tab/>
      </w:r>
      <w:r w:rsidR="0019189E">
        <w:tab/>
      </w:r>
    </w:p>
    <w:p w14:paraId="247B6EE1" w14:textId="6580CD6E" w:rsidR="00556ADF" w:rsidRDefault="00C42455" w:rsidP="00C42455">
      <w:pPr>
        <w:tabs>
          <w:tab w:val="left" w:pos="9210"/>
        </w:tabs>
        <w:rPr>
          <w:b/>
          <w:bCs/>
          <w:color w:val="000000"/>
          <w:sz w:val="22"/>
        </w:rPr>
      </w:pPr>
      <w:r>
        <w:rPr>
          <w:b/>
          <w:bCs/>
          <w:color w:val="000000"/>
          <w:sz w:val="22"/>
        </w:rPr>
        <w:tab/>
      </w:r>
    </w:p>
    <w:p w14:paraId="2E5972E6" w14:textId="77777777" w:rsidR="00556ADF" w:rsidRDefault="00556ADF" w:rsidP="0074522E">
      <w:pPr>
        <w:rPr>
          <w:b/>
          <w:bCs/>
          <w:color w:val="000000"/>
          <w:sz w:val="22"/>
        </w:rPr>
      </w:pPr>
    </w:p>
    <w:p w14:paraId="0944EB34" w14:textId="77777777" w:rsidR="0074522E" w:rsidRPr="00556ADF" w:rsidRDefault="0074522E" w:rsidP="0074522E">
      <w:pPr>
        <w:rPr>
          <w:rFonts w:ascii="Arial" w:hAnsi="Arial" w:cs="Arial"/>
          <w:sz w:val="22"/>
          <w:szCs w:val="22"/>
        </w:rPr>
      </w:pPr>
    </w:p>
    <w:p w14:paraId="5E5EC7B2" w14:textId="6A9D0E7F" w:rsidR="00A03067" w:rsidRPr="00A03067" w:rsidRDefault="00CE611C" w:rsidP="00A03067">
      <w:pPr>
        <w:keepNext/>
        <w:outlineLvl w:val="1"/>
        <w:rPr>
          <w:rFonts w:ascii="Arial" w:hAnsi="Arial" w:cs="Arial"/>
          <w:bCs/>
        </w:rPr>
      </w:pPr>
      <w:r>
        <w:rPr>
          <w:rFonts w:ascii="Arial" w:hAnsi="Arial" w:cs="Arial"/>
          <w:bCs/>
        </w:rPr>
        <w:t>3</w:t>
      </w:r>
      <w:r w:rsidR="00811C9A">
        <w:rPr>
          <w:rFonts w:ascii="Arial" w:hAnsi="Arial" w:cs="Arial"/>
          <w:bCs/>
        </w:rPr>
        <w:t xml:space="preserve"> August</w:t>
      </w:r>
      <w:r w:rsidR="00A03067" w:rsidRPr="00A03067">
        <w:rPr>
          <w:rFonts w:ascii="Arial" w:hAnsi="Arial" w:cs="Arial"/>
          <w:bCs/>
        </w:rPr>
        <w:t xml:space="preserve"> 20</w:t>
      </w:r>
      <w:r w:rsidR="004371D2">
        <w:rPr>
          <w:rFonts w:ascii="Arial" w:hAnsi="Arial" w:cs="Arial"/>
          <w:bCs/>
        </w:rPr>
        <w:t>2</w:t>
      </w:r>
      <w:r>
        <w:rPr>
          <w:rFonts w:ascii="Arial" w:hAnsi="Arial" w:cs="Arial"/>
          <w:bCs/>
        </w:rPr>
        <w:t>6</w:t>
      </w:r>
    </w:p>
    <w:p w14:paraId="751FF311" w14:textId="77777777" w:rsidR="00A03067" w:rsidRPr="00A03067" w:rsidRDefault="00A03067" w:rsidP="00A03067">
      <w:pPr>
        <w:rPr>
          <w:rFonts w:ascii="Arial" w:hAnsi="Arial" w:cs="Arial"/>
        </w:rPr>
      </w:pPr>
    </w:p>
    <w:p w14:paraId="65BCD998" w14:textId="77777777" w:rsidR="00A03067" w:rsidRPr="004371D2" w:rsidRDefault="00A03067" w:rsidP="00A03067">
      <w:pPr>
        <w:keepNext/>
        <w:outlineLvl w:val="4"/>
        <w:rPr>
          <w:rFonts w:ascii="Arial" w:hAnsi="Arial" w:cs="Arial"/>
          <w:b/>
          <w:bCs/>
          <w:sz w:val="32"/>
          <w:szCs w:val="32"/>
          <w:lang w:val="en-GB"/>
        </w:rPr>
      </w:pPr>
      <w:r w:rsidRPr="004371D2">
        <w:rPr>
          <w:rFonts w:ascii="Arial" w:hAnsi="Arial" w:cs="Arial"/>
          <w:b/>
          <w:bCs/>
          <w:sz w:val="32"/>
          <w:szCs w:val="32"/>
          <w:lang w:val="en-GB"/>
        </w:rPr>
        <w:t>Regional Co-ordinators</w:t>
      </w:r>
    </w:p>
    <w:p w14:paraId="18F49754" w14:textId="3CE91A12" w:rsidR="00A03067" w:rsidRPr="004371D2" w:rsidRDefault="00A03067" w:rsidP="00A03067">
      <w:pPr>
        <w:keepNext/>
        <w:pBdr>
          <w:top w:val="single" w:sz="4" w:space="1" w:color="auto"/>
          <w:left w:val="single" w:sz="4" w:space="4" w:color="auto"/>
          <w:bottom w:val="single" w:sz="4" w:space="1" w:color="auto"/>
          <w:right w:val="single" w:sz="4" w:space="4" w:color="auto"/>
        </w:pBdr>
        <w:outlineLvl w:val="5"/>
        <w:rPr>
          <w:rFonts w:ascii="Arial" w:hAnsi="Arial" w:cs="Arial"/>
          <w:b/>
          <w:sz w:val="32"/>
          <w:szCs w:val="32"/>
          <w:lang w:val="en-GB"/>
        </w:rPr>
      </w:pPr>
      <w:r w:rsidRPr="004371D2">
        <w:rPr>
          <w:rFonts w:ascii="Arial" w:hAnsi="Arial" w:cs="Arial"/>
          <w:b/>
          <w:sz w:val="32"/>
          <w:szCs w:val="32"/>
          <w:lang w:val="en-GB"/>
        </w:rPr>
        <w:t>Please forward to all your schools</w:t>
      </w:r>
      <w:r w:rsidR="003D2FEC">
        <w:rPr>
          <w:rFonts w:ascii="Arial" w:hAnsi="Arial" w:cs="Arial"/>
          <w:b/>
          <w:sz w:val="32"/>
          <w:szCs w:val="32"/>
          <w:lang w:val="en-GB"/>
        </w:rPr>
        <w:t>. Thanks</w:t>
      </w:r>
    </w:p>
    <w:p w14:paraId="7A5E35B2" w14:textId="77777777" w:rsidR="00A03067" w:rsidRPr="00A03067" w:rsidRDefault="00A03067" w:rsidP="00A03067">
      <w:pPr>
        <w:rPr>
          <w:rFonts w:ascii="Arial" w:hAnsi="Arial" w:cs="Arial"/>
          <w:u w:val="single"/>
        </w:rPr>
      </w:pPr>
    </w:p>
    <w:p w14:paraId="0B3EF91C" w14:textId="77777777" w:rsidR="00A03067" w:rsidRPr="00A03067" w:rsidRDefault="00A03067" w:rsidP="00A03067">
      <w:pPr>
        <w:keepNext/>
        <w:outlineLvl w:val="1"/>
        <w:rPr>
          <w:rFonts w:ascii="Arial" w:hAnsi="Arial" w:cs="Arial"/>
          <w:bCs/>
        </w:rPr>
      </w:pPr>
      <w:r w:rsidRPr="00A03067">
        <w:rPr>
          <w:rFonts w:ascii="Arial" w:hAnsi="Arial" w:cs="Arial"/>
          <w:bCs/>
        </w:rPr>
        <w:t xml:space="preserve">Dear Principal and </w:t>
      </w:r>
      <w:proofErr w:type="gramStart"/>
      <w:r w:rsidRPr="00A03067">
        <w:rPr>
          <w:rFonts w:ascii="Arial" w:hAnsi="Arial" w:cs="Arial"/>
          <w:bCs/>
        </w:rPr>
        <w:t>Cross Country</w:t>
      </w:r>
      <w:proofErr w:type="gramEnd"/>
      <w:r w:rsidRPr="00A03067">
        <w:rPr>
          <w:rFonts w:ascii="Arial" w:hAnsi="Arial" w:cs="Arial"/>
          <w:bCs/>
        </w:rPr>
        <w:t xml:space="preserve"> Co-ordinator</w:t>
      </w:r>
    </w:p>
    <w:p w14:paraId="09E75C00" w14:textId="77777777" w:rsidR="00A03067" w:rsidRPr="00A03067" w:rsidRDefault="00A03067" w:rsidP="00A03067">
      <w:pPr>
        <w:rPr>
          <w:rFonts w:ascii="Arial" w:hAnsi="Arial" w:cs="Arial"/>
          <w:u w:val="single"/>
        </w:rPr>
      </w:pPr>
    </w:p>
    <w:p w14:paraId="0BC121A7" w14:textId="77777777" w:rsidR="00A03067" w:rsidRPr="00A03067" w:rsidRDefault="00A03067" w:rsidP="00A03067">
      <w:pPr>
        <w:rPr>
          <w:rFonts w:ascii="Arial" w:hAnsi="Arial" w:cs="Arial"/>
          <w:b/>
          <w:u w:val="single"/>
        </w:rPr>
      </w:pPr>
      <w:r w:rsidRPr="00A03067">
        <w:rPr>
          <w:rFonts w:ascii="Arial" w:hAnsi="Arial" w:cs="Arial"/>
          <w:b/>
          <w:u w:val="single"/>
        </w:rPr>
        <w:t>SACSSA NATIONAL CROSS COUNTRY REPORT AND RESULTS</w:t>
      </w:r>
    </w:p>
    <w:p w14:paraId="0B34B93F" w14:textId="77777777" w:rsidR="00A03067" w:rsidRPr="00A03067" w:rsidRDefault="00A03067" w:rsidP="00A03067">
      <w:pPr>
        <w:jc w:val="both"/>
        <w:rPr>
          <w:rFonts w:ascii="Arial" w:hAnsi="Arial" w:cs="Arial"/>
        </w:rPr>
      </w:pPr>
    </w:p>
    <w:p w14:paraId="00B3547F" w14:textId="0500EAC3" w:rsidR="00A03067" w:rsidRPr="00A03067" w:rsidRDefault="00A03067" w:rsidP="00A03067">
      <w:pPr>
        <w:jc w:val="both"/>
        <w:rPr>
          <w:rFonts w:ascii="Arial" w:hAnsi="Arial" w:cs="Arial"/>
        </w:rPr>
      </w:pPr>
      <w:r w:rsidRPr="00A03067">
        <w:rPr>
          <w:rFonts w:ascii="Arial" w:hAnsi="Arial" w:cs="Arial"/>
        </w:rPr>
        <w:t xml:space="preserve">With </w:t>
      </w:r>
      <w:r w:rsidR="00811C9A">
        <w:rPr>
          <w:rFonts w:ascii="Arial" w:hAnsi="Arial" w:cs="Arial"/>
        </w:rPr>
        <w:t>2</w:t>
      </w:r>
      <w:r w:rsidR="00706D6A">
        <w:rPr>
          <w:rFonts w:ascii="Arial" w:hAnsi="Arial" w:cs="Arial"/>
        </w:rPr>
        <w:t>81</w:t>
      </w:r>
      <w:r w:rsidRPr="00A03067">
        <w:rPr>
          <w:rFonts w:ascii="Arial" w:hAnsi="Arial" w:cs="Arial"/>
        </w:rPr>
        <w:t xml:space="preserve"> athletes entered for the SACSSA National C</w:t>
      </w:r>
      <w:r w:rsidR="00A35D24">
        <w:rPr>
          <w:rFonts w:ascii="Arial" w:hAnsi="Arial" w:cs="Arial"/>
        </w:rPr>
        <w:t xml:space="preserve">ountry, at </w:t>
      </w:r>
      <w:r w:rsidR="00706D6A">
        <w:rPr>
          <w:rFonts w:ascii="Arial" w:hAnsi="Arial" w:cs="Arial"/>
        </w:rPr>
        <w:t>Caritas</w:t>
      </w:r>
      <w:r w:rsidR="00A35D24">
        <w:rPr>
          <w:rFonts w:ascii="Arial" w:hAnsi="Arial" w:cs="Arial"/>
        </w:rPr>
        <w:t xml:space="preserve"> School</w:t>
      </w:r>
      <w:r w:rsidR="00B938A6">
        <w:rPr>
          <w:rFonts w:ascii="Arial" w:hAnsi="Arial" w:cs="Arial"/>
        </w:rPr>
        <w:t>,</w:t>
      </w:r>
      <w:r w:rsidR="005C713D">
        <w:rPr>
          <w:rFonts w:ascii="Arial" w:hAnsi="Arial" w:cs="Arial"/>
        </w:rPr>
        <w:t xml:space="preserve"> in </w:t>
      </w:r>
      <w:r w:rsidR="00706D6A">
        <w:rPr>
          <w:rFonts w:ascii="Arial" w:hAnsi="Arial" w:cs="Arial"/>
        </w:rPr>
        <w:t>Bethlehem</w:t>
      </w:r>
      <w:r w:rsidR="00F210D9">
        <w:rPr>
          <w:rFonts w:ascii="Arial" w:hAnsi="Arial" w:cs="Arial"/>
        </w:rPr>
        <w:t xml:space="preserve"> [FS]</w:t>
      </w:r>
      <w:r w:rsidRPr="00A03067">
        <w:rPr>
          <w:rFonts w:ascii="Arial" w:hAnsi="Arial" w:cs="Arial"/>
        </w:rPr>
        <w:t>, o</w:t>
      </w:r>
      <w:r w:rsidR="005C713D">
        <w:rPr>
          <w:rFonts w:ascii="Arial" w:hAnsi="Arial" w:cs="Arial"/>
        </w:rPr>
        <w:t xml:space="preserve">n Saturday </w:t>
      </w:r>
      <w:r w:rsidR="00F210D9">
        <w:rPr>
          <w:rFonts w:ascii="Arial" w:hAnsi="Arial" w:cs="Arial"/>
        </w:rPr>
        <w:t>1</w:t>
      </w:r>
      <w:r w:rsidR="005C713D">
        <w:rPr>
          <w:rFonts w:ascii="Arial" w:hAnsi="Arial" w:cs="Arial"/>
        </w:rPr>
        <w:t xml:space="preserve"> </w:t>
      </w:r>
      <w:r w:rsidR="00811C9A">
        <w:rPr>
          <w:rFonts w:ascii="Arial" w:hAnsi="Arial" w:cs="Arial"/>
        </w:rPr>
        <w:t>August</w:t>
      </w:r>
      <w:r w:rsidRPr="00A03067">
        <w:rPr>
          <w:rFonts w:ascii="Arial" w:hAnsi="Arial" w:cs="Arial"/>
        </w:rPr>
        <w:t xml:space="preserve">, we had an excellent </w:t>
      </w:r>
      <w:r w:rsidR="005C713D">
        <w:rPr>
          <w:rFonts w:ascii="Arial" w:hAnsi="Arial" w:cs="Arial"/>
        </w:rPr>
        <w:t xml:space="preserve">SACSSA </w:t>
      </w:r>
      <w:r w:rsidR="005D42B7">
        <w:rPr>
          <w:rFonts w:ascii="Arial" w:hAnsi="Arial" w:cs="Arial"/>
        </w:rPr>
        <w:t xml:space="preserve">National </w:t>
      </w:r>
      <w:proofErr w:type="gramStart"/>
      <w:r w:rsidR="005C713D">
        <w:rPr>
          <w:rFonts w:ascii="Arial" w:hAnsi="Arial" w:cs="Arial"/>
        </w:rPr>
        <w:t>Event</w:t>
      </w:r>
      <w:r w:rsidR="00FB260B">
        <w:rPr>
          <w:rFonts w:ascii="Arial" w:hAnsi="Arial" w:cs="Arial"/>
        </w:rPr>
        <w:t>.</w:t>
      </w:r>
      <w:r w:rsidRPr="00A03067">
        <w:rPr>
          <w:rFonts w:ascii="Arial" w:hAnsi="Arial" w:cs="Arial"/>
        </w:rPr>
        <w:t>.</w:t>
      </w:r>
      <w:proofErr w:type="gramEnd"/>
    </w:p>
    <w:p w14:paraId="7ABD3EDC" w14:textId="77777777" w:rsidR="00A03067" w:rsidRPr="00A03067" w:rsidRDefault="00A03067" w:rsidP="00A03067">
      <w:pPr>
        <w:jc w:val="both"/>
        <w:rPr>
          <w:rFonts w:ascii="Arial" w:hAnsi="Arial" w:cs="Arial"/>
        </w:rPr>
      </w:pPr>
      <w:r w:rsidRPr="00A03067">
        <w:rPr>
          <w:rFonts w:ascii="Arial" w:hAnsi="Arial" w:cs="Arial"/>
        </w:rPr>
        <w:t xml:space="preserve"> </w:t>
      </w:r>
    </w:p>
    <w:p w14:paraId="49217D00" w14:textId="3F8CD747" w:rsidR="00A03067" w:rsidRDefault="00B938A6" w:rsidP="00A03067">
      <w:pPr>
        <w:jc w:val="both"/>
        <w:rPr>
          <w:rFonts w:ascii="Arial" w:hAnsi="Arial" w:cs="Arial"/>
        </w:rPr>
      </w:pPr>
      <w:r>
        <w:rPr>
          <w:rFonts w:ascii="Arial" w:hAnsi="Arial" w:cs="Arial"/>
        </w:rPr>
        <w:t xml:space="preserve">Our sincere appreciation to </w:t>
      </w:r>
      <w:r w:rsidR="00F210D9">
        <w:rPr>
          <w:rFonts w:ascii="Arial" w:hAnsi="Arial" w:cs="Arial"/>
        </w:rPr>
        <w:t xml:space="preserve">Gert Heymans </w:t>
      </w:r>
      <w:r w:rsidR="00E153E0">
        <w:rPr>
          <w:rFonts w:ascii="Arial" w:hAnsi="Arial" w:cs="Arial"/>
        </w:rPr>
        <w:t>and Warren Jarm, from the Free State, who did all the organizing.</w:t>
      </w:r>
    </w:p>
    <w:p w14:paraId="067AE515" w14:textId="77777777" w:rsidR="004D59A7" w:rsidRDefault="004D59A7" w:rsidP="00A03067">
      <w:pPr>
        <w:jc w:val="both"/>
        <w:rPr>
          <w:rFonts w:ascii="Arial" w:hAnsi="Arial" w:cs="Arial"/>
        </w:rPr>
      </w:pPr>
    </w:p>
    <w:p w14:paraId="77A2D373" w14:textId="5CFCF4B9" w:rsidR="004D59A7" w:rsidRPr="006646B0" w:rsidRDefault="004D59A7" w:rsidP="00A03067">
      <w:pPr>
        <w:jc w:val="both"/>
        <w:rPr>
          <w:rFonts w:ascii="Arial" w:hAnsi="Arial" w:cs="Arial"/>
          <w:b/>
        </w:rPr>
      </w:pPr>
      <w:r>
        <w:rPr>
          <w:rFonts w:ascii="Arial" w:hAnsi="Arial" w:cs="Arial"/>
        </w:rPr>
        <w:t xml:space="preserve">Our appreciation to </w:t>
      </w:r>
      <w:proofErr w:type="spellStart"/>
      <w:r w:rsidRPr="006C4F58">
        <w:rPr>
          <w:rFonts w:ascii="Arial" w:hAnsi="Arial" w:cs="Arial"/>
          <w:b/>
          <w:bCs/>
          <w:sz w:val="32"/>
          <w:szCs w:val="32"/>
        </w:rPr>
        <w:t>aQuell</w:t>
      </w:r>
      <w:r w:rsidR="006C4F58" w:rsidRPr="006C4F58">
        <w:rPr>
          <w:rFonts w:ascii="Arial" w:hAnsi="Arial" w:cs="Arial"/>
          <w:b/>
          <w:bCs/>
          <w:sz w:val="32"/>
          <w:szCs w:val="32"/>
        </w:rPr>
        <w:t>é</w:t>
      </w:r>
      <w:proofErr w:type="spellEnd"/>
      <w:r>
        <w:rPr>
          <w:rFonts w:ascii="Arial" w:hAnsi="Arial" w:cs="Arial"/>
        </w:rPr>
        <w:t xml:space="preserve"> </w:t>
      </w:r>
      <w:r w:rsidR="005D42B7">
        <w:rPr>
          <w:rFonts w:ascii="Arial" w:hAnsi="Arial" w:cs="Arial"/>
        </w:rPr>
        <w:t>for their sponsorship</w:t>
      </w:r>
      <w:r w:rsidR="00E153E0">
        <w:rPr>
          <w:rFonts w:ascii="Arial" w:hAnsi="Arial" w:cs="Arial"/>
        </w:rPr>
        <w:t xml:space="preserve">, for </w:t>
      </w:r>
      <w:r w:rsidR="00C43530">
        <w:rPr>
          <w:rFonts w:ascii="Arial" w:hAnsi="Arial" w:cs="Arial"/>
        </w:rPr>
        <w:t xml:space="preserve">water for all the Officials and Athletes and their display of all the </w:t>
      </w:r>
      <w:r w:rsidR="00D74E9A">
        <w:rPr>
          <w:rFonts w:ascii="Arial" w:hAnsi="Arial" w:cs="Arial"/>
        </w:rPr>
        <w:t>banners.</w:t>
      </w:r>
    </w:p>
    <w:p w14:paraId="24C550C7" w14:textId="77777777" w:rsidR="00A03067" w:rsidRPr="00A03067" w:rsidRDefault="00A03067" w:rsidP="00A03067">
      <w:pPr>
        <w:jc w:val="both"/>
        <w:rPr>
          <w:rFonts w:ascii="Arial" w:hAnsi="Arial" w:cs="Arial"/>
          <w:b/>
        </w:rPr>
      </w:pPr>
    </w:p>
    <w:p w14:paraId="40B8ABB9" w14:textId="77777777" w:rsidR="00A03067" w:rsidRPr="00A03067" w:rsidRDefault="00A03067" w:rsidP="00A03067">
      <w:pPr>
        <w:jc w:val="both"/>
        <w:rPr>
          <w:rFonts w:ascii="Arial" w:hAnsi="Arial" w:cs="Arial"/>
          <w:bCs/>
        </w:rPr>
      </w:pPr>
      <w:r w:rsidRPr="00A03067">
        <w:rPr>
          <w:rFonts w:ascii="Arial" w:hAnsi="Arial" w:cs="Arial"/>
          <w:bCs/>
        </w:rPr>
        <w:t xml:space="preserve">To </w:t>
      </w:r>
      <w:r w:rsidRPr="00A03067">
        <w:rPr>
          <w:rFonts w:ascii="Arial" w:hAnsi="Arial" w:cs="Arial"/>
          <w:b/>
          <w:u w:val="single"/>
        </w:rPr>
        <w:t>all the officials</w:t>
      </w:r>
      <w:r w:rsidRPr="00A03067">
        <w:rPr>
          <w:rFonts w:ascii="Arial" w:hAnsi="Arial" w:cs="Arial"/>
          <w:bCs/>
        </w:rPr>
        <w:t>, who worked so hard, we would like to extend a special word of appreciation.</w:t>
      </w:r>
    </w:p>
    <w:p w14:paraId="07A0B259" w14:textId="77777777" w:rsidR="00A03067" w:rsidRPr="00A03067" w:rsidRDefault="00A03067" w:rsidP="00A03067">
      <w:pPr>
        <w:jc w:val="both"/>
        <w:rPr>
          <w:rFonts w:ascii="Arial" w:hAnsi="Arial" w:cs="Arial"/>
          <w:bCs/>
        </w:rPr>
      </w:pPr>
    </w:p>
    <w:p w14:paraId="3AE6C784" w14:textId="73B59907" w:rsidR="00A03067" w:rsidRPr="00A03067" w:rsidRDefault="00A03067" w:rsidP="00A03067">
      <w:pPr>
        <w:jc w:val="both"/>
        <w:rPr>
          <w:rFonts w:ascii="Arial" w:hAnsi="Arial" w:cs="Arial"/>
          <w:bCs/>
        </w:rPr>
      </w:pPr>
      <w:r w:rsidRPr="00A03067">
        <w:rPr>
          <w:rFonts w:ascii="Arial" w:hAnsi="Arial" w:cs="Arial"/>
          <w:bCs/>
        </w:rPr>
        <w:t xml:space="preserve">We encourage </w:t>
      </w:r>
      <w:r w:rsidRPr="00E85BEB">
        <w:rPr>
          <w:rFonts w:ascii="Arial" w:hAnsi="Arial" w:cs="Arial"/>
          <w:b/>
          <w:u w:val="single"/>
        </w:rPr>
        <w:t>all</w:t>
      </w:r>
      <w:r w:rsidRPr="00A03067">
        <w:rPr>
          <w:rFonts w:ascii="Arial" w:hAnsi="Arial" w:cs="Arial"/>
          <w:bCs/>
        </w:rPr>
        <w:t xml:space="preserve"> the Regions to make a huge effort in future to send athletes to this excellent event, as it is also seen as a very important pre-event for the SACSSA Athletics</w:t>
      </w:r>
    </w:p>
    <w:p w14:paraId="4280DBDC" w14:textId="77777777" w:rsidR="00A03067" w:rsidRPr="00A03067" w:rsidRDefault="00A03067" w:rsidP="00A03067">
      <w:pPr>
        <w:jc w:val="both"/>
        <w:rPr>
          <w:rFonts w:ascii="Arial" w:hAnsi="Arial" w:cs="Arial"/>
          <w:b/>
        </w:rPr>
      </w:pPr>
    </w:p>
    <w:p w14:paraId="647F56A5" w14:textId="6D46B998" w:rsidR="00A03067" w:rsidRPr="00A03067" w:rsidRDefault="007E5B05" w:rsidP="00A03067">
      <w:pPr>
        <w:jc w:val="both"/>
        <w:rPr>
          <w:rFonts w:ascii="Arial" w:hAnsi="Arial" w:cs="Arial"/>
          <w:b/>
        </w:rPr>
      </w:pPr>
      <w:r>
        <w:rPr>
          <w:rFonts w:ascii="Arial" w:hAnsi="Arial" w:cs="Arial"/>
          <w:b/>
        </w:rPr>
        <w:t>Individual</w:t>
      </w:r>
      <w:r w:rsidR="0021754A">
        <w:rPr>
          <w:rFonts w:ascii="Arial" w:hAnsi="Arial" w:cs="Arial"/>
          <w:b/>
        </w:rPr>
        <w:t xml:space="preserve"> Age Group</w:t>
      </w:r>
      <w:r w:rsidR="00A03067" w:rsidRPr="00A03067">
        <w:rPr>
          <w:rFonts w:ascii="Arial" w:hAnsi="Arial" w:cs="Arial"/>
          <w:b/>
        </w:rPr>
        <w:t xml:space="preserve"> Results</w:t>
      </w:r>
    </w:p>
    <w:p w14:paraId="042BDBFA" w14:textId="77777777" w:rsidR="00A03067" w:rsidRPr="00A03067" w:rsidRDefault="00A03067" w:rsidP="00A03067">
      <w:pPr>
        <w:jc w:val="both"/>
        <w:rPr>
          <w:rFonts w:ascii="Arial" w:hAnsi="Arial" w:cs="Arial"/>
          <w:bCs/>
        </w:rPr>
      </w:pPr>
      <w:r w:rsidRPr="00A03067">
        <w:rPr>
          <w:rFonts w:ascii="Arial" w:hAnsi="Arial" w:cs="Arial"/>
          <w:bCs/>
        </w:rPr>
        <w:t>The Full Results are included.</w:t>
      </w:r>
    </w:p>
    <w:p w14:paraId="21A2A5BE" w14:textId="77777777" w:rsidR="00A03067" w:rsidRPr="00A03067" w:rsidRDefault="00A03067" w:rsidP="00A03067">
      <w:pPr>
        <w:jc w:val="both"/>
        <w:rPr>
          <w:rFonts w:ascii="Arial" w:hAnsi="Arial" w:cs="Arial"/>
          <w:bCs/>
        </w:rPr>
      </w:pPr>
    </w:p>
    <w:p w14:paraId="77BD2C08" w14:textId="77777777" w:rsidR="00A03067" w:rsidRPr="00A03067" w:rsidRDefault="00A03067" w:rsidP="00A03067">
      <w:pPr>
        <w:jc w:val="both"/>
        <w:rPr>
          <w:rFonts w:ascii="Arial" w:hAnsi="Arial" w:cs="Arial"/>
          <w:b/>
          <w:bCs/>
        </w:rPr>
      </w:pPr>
      <w:r w:rsidRPr="00A03067">
        <w:rPr>
          <w:rFonts w:ascii="Arial" w:hAnsi="Arial" w:cs="Arial"/>
          <w:b/>
          <w:bCs/>
        </w:rPr>
        <w:t>Team Results</w:t>
      </w:r>
    </w:p>
    <w:p w14:paraId="2F4F3015" w14:textId="7A091101" w:rsidR="00A03067" w:rsidRDefault="00BE0ECC" w:rsidP="00A03067">
      <w:pPr>
        <w:jc w:val="both"/>
        <w:rPr>
          <w:rFonts w:ascii="Arial" w:hAnsi="Arial" w:cs="Arial"/>
          <w:bCs/>
        </w:rPr>
      </w:pPr>
      <w:r>
        <w:rPr>
          <w:rFonts w:ascii="Arial" w:hAnsi="Arial" w:cs="Arial"/>
          <w:bCs/>
        </w:rPr>
        <w:t xml:space="preserve">Congratulation to </w:t>
      </w:r>
      <w:r w:rsidR="00CA62ED">
        <w:rPr>
          <w:rFonts w:ascii="Arial" w:hAnsi="Arial" w:cs="Arial"/>
          <w:bCs/>
        </w:rPr>
        <w:t xml:space="preserve">Kwa Zulu Natal, who won </w:t>
      </w:r>
      <w:r w:rsidR="00CA62ED" w:rsidRPr="00CA62ED">
        <w:rPr>
          <w:rFonts w:ascii="Arial" w:hAnsi="Arial" w:cs="Arial"/>
          <w:b/>
          <w:u w:val="single"/>
        </w:rPr>
        <w:t xml:space="preserve">all </w:t>
      </w:r>
      <w:r w:rsidR="00384D56">
        <w:rPr>
          <w:rFonts w:ascii="Arial" w:hAnsi="Arial" w:cs="Arial"/>
          <w:b/>
          <w:u w:val="single"/>
        </w:rPr>
        <w:t>5</w:t>
      </w:r>
      <w:r w:rsidR="00CA62ED" w:rsidRPr="00CA62ED">
        <w:rPr>
          <w:rFonts w:ascii="Arial" w:hAnsi="Arial" w:cs="Arial"/>
          <w:b/>
          <w:u w:val="single"/>
        </w:rPr>
        <w:t xml:space="preserve"> categories</w:t>
      </w:r>
      <w:r w:rsidR="00384D56">
        <w:rPr>
          <w:rFonts w:ascii="Arial" w:hAnsi="Arial" w:cs="Arial"/>
          <w:bCs/>
        </w:rPr>
        <w:t>:</w:t>
      </w:r>
    </w:p>
    <w:p w14:paraId="141ED4AA" w14:textId="4E34A4C8" w:rsidR="00384D56" w:rsidRDefault="00384D56" w:rsidP="00384D56">
      <w:pPr>
        <w:pStyle w:val="ListParagraph"/>
        <w:numPr>
          <w:ilvl w:val="0"/>
          <w:numId w:val="4"/>
        </w:numPr>
        <w:jc w:val="both"/>
        <w:rPr>
          <w:rFonts w:ascii="Arial" w:hAnsi="Arial" w:cs="Arial"/>
          <w:bCs/>
        </w:rPr>
      </w:pPr>
      <w:r>
        <w:rPr>
          <w:rFonts w:ascii="Arial" w:hAnsi="Arial" w:cs="Arial"/>
          <w:bCs/>
        </w:rPr>
        <w:t>Junior Girls</w:t>
      </w:r>
    </w:p>
    <w:p w14:paraId="76D275D4" w14:textId="182804A8" w:rsidR="00384D56" w:rsidRDefault="00384D56" w:rsidP="00384D56">
      <w:pPr>
        <w:pStyle w:val="ListParagraph"/>
        <w:numPr>
          <w:ilvl w:val="0"/>
          <w:numId w:val="4"/>
        </w:numPr>
        <w:jc w:val="both"/>
        <w:rPr>
          <w:rFonts w:ascii="Arial" w:hAnsi="Arial" w:cs="Arial"/>
          <w:bCs/>
        </w:rPr>
      </w:pPr>
      <w:r>
        <w:rPr>
          <w:rFonts w:ascii="Arial" w:hAnsi="Arial" w:cs="Arial"/>
          <w:bCs/>
        </w:rPr>
        <w:t>Junior Boys</w:t>
      </w:r>
    </w:p>
    <w:p w14:paraId="17A9B812" w14:textId="0C9121F9" w:rsidR="00384D56" w:rsidRDefault="00384D56" w:rsidP="00384D56">
      <w:pPr>
        <w:pStyle w:val="ListParagraph"/>
        <w:numPr>
          <w:ilvl w:val="0"/>
          <w:numId w:val="4"/>
        </w:numPr>
        <w:jc w:val="both"/>
        <w:rPr>
          <w:rFonts w:ascii="Arial" w:hAnsi="Arial" w:cs="Arial"/>
          <w:bCs/>
        </w:rPr>
      </w:pPr>
      <w:r>
        <w:rPr>
          <w:rFonts w:ascii="Arial" w:hAnsi="Arial" w:cs="Arial"/>
          <w:bCs/>
        </w:rPr>
        <w:t>Senior Girls</w:t>
      </w:r>
    </w:p>
    <w:p w14:paraId="0B31C198" w14:textId="30108A97" w:rsidR="00384D56" w:rsidRDefault="00384D56" w:rsidP="00384D56">
      <w:pPr>
        <w:pStyle w:val="ListParagraph"/>
        <w:numPr>
          <w:ilvl w:val="0"/>
          <w:numId w:val="4"/>
        </w:numPr>
        <w:jc w:val="both"/>
        <w:rPr>
          <w:rFonts w:ascii="Arial" w:hAnsi="Arial" w:cs="Arial"/>
          <w:bCs/>
        </w:rPr>
      </w:pPr>
      <w:r>
        <w:rPr>
          <w:rFonts w:ascii="Arial" w:hAnsi="Arial" w:cs="Arial"/>
          <w:bCs/>
        </w:rPr>
        <w:t>Senior Boys</w:t>
      </w:r>
    </w:p>
    <w:p w14:paraId="208A126E" w14:textId="7AF0F3B6" w:rsidR="00384D56" w:rsidRPr="00384D56" w:rsidRDefault="00377A9B" w:rsidP="00384D56">
      <w:pPr>
        <w:pStyle w:val="ListParagraph"/>
        <w:numPr>
          <w:ilvl w:val="0"/>
          <w:numId w:val="4"/>
        </w:numPr>
        <w:jc w:val="both"/>
        <w:rPr>
          <w:rFonts w:ascii="Arial" w:hAnsi="Arial" w:cs="Arial"/>
          <w:bCs/>
        </w:rPr>
      </w:pPr>
      <w:r>
        <w:rPr>
          <w:rFonts w:ascii="Arial" w:hAnsi="Arial" w:cs="Arial"/>
          <w:bCs/>
        </w:rPr>
        <w:t>Overall Winning Region.</w:t>
      </w:r>
    </w:p>
    <w:p w14:paraId="0BF4752A" w14:textId="77777777" w:rsidR="00A03067" w:rsidRPr="00A03067" w:rsidRDefault="00A03067" w:rsidP="00A03067">
      <w:pPr>
        <w:jc w:val="both"/>
        <w:rPr>
          <w:rFonts w:ascii="Arial" w:hAnsi="Arial" w:cs="Arial"/>
        </w:rPr>
      </w:pPr>
    </w:p>
    <w:p w14:paraId="27C3366C" w14:textId="76ED49FB" w:rsidR="00377A9B" w:rsidRDefault="00D70070" w:rsidP="00A03067">
      <w:pPr>
        <w:keepNext/>
        <w:jc w:val="both"/>
        <w:outlineLvl w:val="1"/>
        <w:rPr>
          <w:rFonts w:ascii="Arial" w:hAnsi="Arial" w:cs="Arial"/>
          <w:b/>
          <w:bCs/>
        </w:rPr>
      </w:pPr>
      <w:r>
        <w:rPr>
          <w:rFonts w:ascii="Arial" w:hAnsi="Arial" w:cs="Arial"/>
          <w:b/>
          <w:bCs/>
        </w:rPr>
        <w:lastRenderedPageBreak/>
        <w:t>SACSSA Certificates</w:t>
      </w:r>
    </w:p>
    <w:p w14:paraId="06C378EC" w14:textId="521C6EBB" w:rsidR="00D70070" w:rsidRDefault="00D70070" w:rsidP="00A03067">
      <w:pPr>
        <w:keepNext/>
        <w:jc w:val="both"/>
        <w:outlineLvl w:val="1"/>
        <w:rPr>
          <w:rFonts w:ascii="Arial" w:hAnsi="Arial" w:cs="Arial"/>
        </w:rPr>
      </w:pPr>
      <w:r>
        <w:rPr>
          <w:rFonts w:ascii="Arial" w:hAnsi="Arial" w:cs="Arial"/>
        </w:rPr>
        <w:t xml:space="preserve">Apart from the medals that were awarded to the </w:t>
      </w:r>
      <w:r w:rsidR="008878A3">
        <w:rPr>
          <w:rFonts w:ascii="Arial" w:hAnsi="Arial" w:cs="Arial"/>
        </w:rPr>
        <w:t xml:space="preserve">top 3 finishers in every race, schools are welcome to order a </w:t>
      </w:r>
      <w:r w:rsidR="00B038C5">
        <w:rPr>
          <w:rFonts w:ascii="Arial" w:hAnsi="Arial" w:cs="Arial"/>
        </w:rPr>
        <w:t xml:space="preserve">Merit Certificate for the Top 3 athletes, or a Participation Certificate </w:t>
      </w:r>
      <w:r w:rsidR="002C0811">
        <w:rPr>
          <w:rFonts w:ascii="Arial" w:hAnsi="Arial" w:cs="Arial"/>
        </w:rPr>
        <w:t>for any of the other athletes.</w:t>
      </w:r>
    </w:p>
    <w:p w14:paraId="1435411E" w14:textId="77777777" w:rsidR="002C0811" w:rsidRPr="00D70070" w:rsidRDefault="002C0811" w:rsidP="00A03067">
      <w:pPr>
        <w:keepNext/>
        <w:jc w:val="both"/>
        <w:outlineLvl w:val="1"/>
        <w:rPr>
          <w:rFonts w:ascii="Arial" w:hAnsi="Arial" w:cs="Arial"/>
        </w:rPr>
      </w:pPr>
    </w:p>
    <w:p w14:paraId="3C3F9670" w14:textId="08C279B1" w:rsidR="00A03067" w:rsidRPr="00A03067" w:rsidRDefault="00A03067" w:rsidP="00A03067">
      <w:pPr>
        <w:keepNext/>
        <w:jc w:val="both"/>
        <w:outlineLvl w:val="1"/>
        <w:rPr>
          <w:rFonts w:ascii="Arial" w:hAnsi="Arial" w:cs="Arial"/>
          <w:b/>
          <w:bCs/>
        </w:rPr>
      </w:pPr>
      <w:r w:rsidRPr="00A03067">
        <w:rPr>
          <w:rFonts w:ascii="Arial" w:hAnsi="Arial" w:cs="Arial"/>
          <w:b/>
          <w:bCs/>
        </w:rPr>
        <w:t>SACSSA National Colours</w:t>
      </w:r>
    </w:p>
    <w:p w14:paraId="6E7B19C8" w14:textId="544657E6" w:rsidR="00A03067" w:rsidRPr="00A03067" w:rsidRDefault="000B42E9" w:rsidP="00A03067">
      <w:pPr>
        <w:rPr>
          <w:rFonts w:ascii="Arial" w:hAnsi="Arial" w:cs="Arial"/>
        </w:rPr>
      </w:pPr>
      <w:r>
        <w:rPr>
          <w:rFonts w:ascii="Arial" w:hAnsi="Arial" w:cs="Arial"/>
        </w:rPr>
        <w:t xml:space="preserve">All the </w:t>
      </w:r>
      <w:r w:rsidR="00025169">
        <w:rPr>
          <w:rFonts w:ascii="Arial" w:hAnsi="Arial" w:cs="Arial"/>
        </w:rPr>
        <w:t>athletes who ran</w:t>
      </w:r>
      <w:r w:rsidR="00621C05">
        <w:rPr>
          <w:rFonts w:ascii="Arial" w:hAnsi="Arial" w:cs="Arial"/>
        </w:rPr>
        <w:t xml:space="preserve"> within the </w:t>
      </w:r>
      <w:r w:rsidR="00621C05" w:rsidRPr="002C0811">
        <w:rPr>
          <w:rFonts w:ascii="Arial" w:hAnsi="Arial" w:cs="Arial"/>
          <w:b/>
          <w:bCs/>
          <w:color w:val="EE0000"/>
        </w:rPr>
        <w:t>Qualifying Time</w:t>
      </w:r>
      <w:r w:rsidR="00811C9A" w:rsidRPr="002C0811">
        <w:rPr>
          <w:rFonts w:ascii="Arial" w:hAnsi="Arial" w:cs="Arial"/>
          <w:color w:val="EE0000"/>
        </w:rPr>
        <w:t xml:space="preserve"> </w:t>
      </w:r>
      <w:r w:rsidR="00811C9A">
        <w:rPr>
          <w:rFonts w:ascii="Arial" w:hAnsi="Arial" w:cs="Arial"/>
        </w:rPr>
        <w:t>[see attached]</w:t>
      </w:r>
      <w:r w:rsidR="00621C05">
        <w:rPr>
          <w:rFonts w:ascii="Arial" w:hAnsi="Arial" w:cs="Arial"/>
        </w:rPr>
        <w:t xml:space="preserve"> a</w:t>
      </w:r>
      <w:r w:rsidR="00811C9A">
        <w:rPr>
          <w:rFonts w:ascii="Arial" w:hAnsi="Arial" w:cs="Arial"/>
        </w:rPr>
        <w:t>nd finished in the Top 3 Positions, may order SACSSA National Colours.</w:t>
      </w:r>
    </w:p>
    <w:p w14:paraId="3A10EC62" w14:textId="77777777" w:rsidR="00584069" w:rsidRPr="00A03067" w:rsidRDefault="00584069" w:rsidP="00A03067">
      <w:pPr>
        <w:jc w:val="both"/>
        <w:rPr>
          <w:rFonts w:ascii="Arial" w:hAnsi="Arial" w:cs="Arial"/>
        </w:rPr>
      </w:pPr>
    </w:p>
    <w:p w14:paraId="04C476B5" w14:textId="77777777" w:rsidR="00A03067" w:rsidRPr="00A03067" w:rsidRDefault="00A03067" w:rsidP="00A03067">
      <w:pPr>
        <w:jc w:val="both"/>
        <w:rPr>
          <w:rFonts w:ascii="Arial" w:hAnsi="Arial" w:cs="Arial"/>
        </w:rPr>
      </w:pPr>
      <w:r w:rsidRPr="00A03067">
        <w:rPr>
          <w:rFonts w:ascii="Arial" w:hAnsi="Arial" w:cs="Arial"/>
        </w:rPr>
        <w:t>The SACSSA National Colours consist of the following:</w:t>
      </w:r>
    </w:p>
    <w:p w14:paraId="000AB069" w14:textId="77777777" w:rsidR="00A03067" w:rsidRDefault="00A03067" w:rsidP="00A03067">
      <w:pPr>
        <w:numPr>
          <w:ilvl w:val="0"/>
          <w:numId w:val="3"/>
        </w:numPr>
        <w:jc w:val="both"/>
        <w:rPr>
          <w:rFonts w:ascii="Arial" w:hAnsi="Arial" w:cs="Arial"/>
        </w:rPr>
      </w:pPr>
      <w:r w:rsidRPr="00A03067">
        <w:rPr>
          <w:rFonts w:ascii="Arial" w:hAnsi="Arial" w:cs="Arial"/>
        </w:rPr>
        <w:t>SACSSA National Tracksuit</w:t>
      </w:r>
    </w:p>
    <w:p w14:paraId="4B350BDE" w14:textId="2B4FCAC3" w:rsidR="00D47587" w:rsidRPr="00A03067" w:rsidRDefault="00D47587" w:rsidP="00A03067">
      <w:pPr>
        <w:numPr>
          <w:ilvl w:val="0"/>
          <w:numId w:val="3"/>
        </w:numPr>
        <w:jc w:val="both"/>
        <w:rPr>
          <w:rFonts w:ascii="Arial" w:hAnsi="Arial" w:cs="Arial"/>
        </w:rPr>
      </w:pPr>
      <w:r>
        <w:rPr>
          <w:rFonts w:ascii="Arial" w:hAnsi="Arial" w:cs="Arial"/>
        </w:rPr>
        <w:t>SACSSA National Vest</w:t>
      </w:r>
    </w:p>
    <w:p w14:paraId="351E5787" w14:textId="77777777" w:rsidR="00A03067" w:rsidRPr="00A03067" w:rsidRDefault="00A03067" w:rsidP="00A03067">
      <w:pPr>
        <w:numPr>
          <w:ilvl w:val="0"/>
          <w:numId w:val="3"/>
        </w:numPr>
        <w:jc w:val="both"/>
        <w:rPr>
          <w:rFonts w:ascii="Arial" w:hAnsi="Arial" w:cs="Arial"/>
        </w:rPr>
      </w:pPr>
      <w:r w:rsidRPr="00A03067">
        <w:rPr>
          <w:rFonts w:ascii="Arial" w:hAnsi="Arial" w:cs="Arial"/>
        </w:rPr>
        <w:t>Honour Scroll</w:t>
      </w:r>
    </w:p>
    <w:p w14:paraId="6810B666" w14:textId="77777777" w:rsidR="00A03067" w:rsidRPr="00A03067" w:rsidRDefault="00A03067" w:rsidP="00A03067">
      <w:pPr>
        <w:jc w:val="both"/>
        <w:rPr>
          <w:rFonts w:ascii="Arial" w:hAnsi="Arial" w:cs="Arial"/>
          <w:b/>
        </w:rPr>
      </w:pPr>
    </w:p>
    <w:p w14:paraId="64326528" w14:textId="77777777" w:rsidR="00A03067" w:rsidRPr="00A03067" w:rsidRDefault="00A03067" w:rsidP="00A03067">
      <w:pPr>
        <w:jc w:val="both"/>
        <w:rPr>
          <w:rFonts w:ascii="Arial" w:hAnsi="Arial" w:cs="Arial"/>
          <w:b/>
        </w:rPr>
      </w:pPr>
      <w:r w:rsidRPr="00A03067">
        <w:rPr>
          <w:rFonts w:ascii="Arial" w:hAnsi="Arial" w:cs="Arial"/>
          <w:b/>
        </w:rPr>
        <w:t>To Order</w:t>
      </w:r>
    </w:p>
    <w:p w14:paraId="7C5FA444" w14:textId="77777777" w:rsidR="00A03067" w:rsidRPr="00A03067" w:rsidRDefault="00A03067" w:rsidP="00A03067">
      <w:pPr>
        <w:jc w:val="both"/>
        <w:rPr>
          <w:rFonts w:ascii="Arial" w:hAnsi="Arial" w:cs="Arial"/>
        </w:rPr>
      </w:pPr>
      <w:r w:rsidRPr="00A03067">
        <w:rPr>
          <w:rFonts w:ascii="Arial" w:hAnsi="Arial" w:cs="Arial"/>
        </w:rPr>
        <w:t xml:space="preserve">Included, please find the </w:t>
      </w:r>
      <w:r w:rsidRPr="00A03067">
        <w:rPr>
          <w:rFonts w:ascii="Arial" w:hAnsi="Arial" w:cs="Arial"/>
          <w:b/>
          <w:bCs/>
        </w:rPr>
        <w:t>SACSSA NATIONAL COLOURS – ORDER FORM</w:t>
      </w:r>
      <w:r w:rsidRPr="00A03067">
        <w:rPr>
          <w:rFonts w:ascii="Arial" w:hAnsi="Arial" w:cs="Arial"/>
        </w:rPr>
        <w:t xml:space="preserve"> </w:t>
      </w:r>
    </w:p>
    <w:p w14:paraId="7C2DC4C1" w14:textId="77777777" w:rsidR="00A03067" w:rsidRPr="00A03067" w:rsidRDefault="00A03067" w:rsidP="00A03067">
      <w:pPr>
        <w:jc w:val="both"/>
        <w:rPr>
          <w:rFonts w:ascii="Arial" w:hAnsi="Arial" w:cs="Arial"/>
        </w:rPr>
      </w:pPr>
    </w:p>
    <w:p w14:paraId="02E20A4A" w14:textId="55DDA029" w:rsidR="00A03067" w:rsidRPr="00A03067" w:rsidRDefault="00A03067" w:rsidP="00A03067">
      <w:pPr>
        <w:jc w:val="both"/>
        <w:rPr>
          <w:rFonts w:ascii="Arial" w:hAnsi="Arial" w:cs="Arial"/>
        </w:rPr>
      </w:pPr>
      <w:r w:rsidRPr="00A03067">
        <w:rPr>
          <w:rFonts w:ascii="Arial" w:hAnsi="Arial" w:cs="Arial"/>
        </w:rPr>
        <w:t xml:space="preserve">Should the athlete wish to place an order, the </w:t>
      </w:r>
      <w:r w:rsidRPr="00A03067">
        <w:rPr>
          <w:rFonts w:ascii="Arial" w:hAnsi="Arial" w:cs="Arial"/>
          <w:b/>
          <w:u w:val="single"/>
        </w:rPr>
        <w:t>Order Form</w:t>
      </w:r>
      <w:r w:rsidRPr="00A03067">
        <w:rPr>
          <w:rFonts w:ascii="Arial" w:hAnsi="Arial" w:cs="Arial"/>
        </w:rPr>
        <w:t xml:space="preserve"> must be completed in detail and returned directly back to the SACSSA National Office, to </w:t>
      </w:r>
      <w:hyperlink r:id="rId11" w:history="1">
        <w:r w:rsidRPr="00A03067">
          <w:rPr>
            <w:rStyle w:val="Hyperlink"/>
            <w:rFonts w:ascii="Arial" w:hAnsi="Arial" w:cs="Arial"/>
          </w:rPr>
          <w:t>johan@sacssa.co.za</w:t>
        </w:r>
      </w:hyperlink>
      <w:r w:rsidRPr="00A03067">
        <w:rPr>
          <w:rFonts w:ascii="Arial" w:hAnsi="Arial" w:cs="Arial"/>
        </w:rPr>
        <w:t xml:space="preserve">  </w:t>
      </w:r>
      <w:r w:rsidRPr="00A03067">
        <w:rPr>
          <w:rFonts w:ascii="Arial" w:hAnsi="Arial" w:cs="Arial"/>
          <w:b/>
          <w:bCs/>
          <w:u w:val="single"/>
        </w:rPr>
        <w:t>on or before Monday</w:t>
      </w:r>
      <w:r w:rsidR="007C5E40">
        <w:rPr>
          <w:rFonts w:ascii="Arial" w:hAnsi="Arial" w:cs="Arial"/>
          <w:b/>
          <w:bCs/>
          <w:u w:val="single"/>
        </w:rPr>
        <w:t xml:space="preserve"> </w:t>
      </w:r>
      <w:r w:rsidR="00811C9A">
        <w:rPr>
          <w:rFonts w:ascii="Arial" w:hAnsi="Arial" w:cs="Arial"/>
          <w:b/>
          <w:bCs/>
          <w:u w:val="single"/>
        </w:rPr>
        <w:t>1</w:t>
      </w:r>
      <w:r w:rsidR="00D47587">
        <w:rPr>
          <w:rFonts w:ascii="Arial" w:hAnsi="Arial" w:cs="Arial"/>
          <w:b/>
          <w:bCs/>
          <w:u w:val="single"/>
        </w:rPr>
        <w:t>0</w:t>
      </w:r>
      <w:r w:rsidRPr="00A03067">
        <w:rPr>
          <w:rFonts w:ascii="Arial" w:hAnsi="Arial" w:cs="Arial"/>
          <w:b/>
          <w:bCs/>
          <w:u w:val="single"/>
        </w:rPr>
        <w:t xml:space="preserve"> </w:t>
      </w:r>
      <w:r w:rsidR="00811C9A">
        <w:rPr>
          <w:rFonts w:ascii="Arial" w:hAnsi="Arial" w:cs="Arial"/>
          <w:b/>
          <w:bCs/>
          <w:u w:val="single"/>
        </w:rPr>
        <w:t>August</w:t>
      </w:r>
      <w:r w:rsidRPr="00A03067">
        <w:rPr>
          <w:rFonts w:ascii="Arial" w:hAnsi="Arial" w:cs="Arial"/>
          <w:b/>
          <w:bCs/>
          <w:u w:val="single"/>
        </w:rPr>
        <w:t xml:space="preserve">, </w:t>
      </w:r>
      <w:r w:rsidRPr="00A03067">
        <w:rPr>
          <w:rFonts w:ascii="Arial" w:hAnsi="Arial" w:cs="Arial"/>
          <w:bCs/>
        </w:rPr>
        <w:t>with a copy to your own Regional Office.</w:t>
      </w:r>
    </w:p>
    <w:p w14:paraId="401E594D" w14:textId="77777777" w:rsidR="00A03067" w:rsidRPr="00A03067" w:rsidRDefault="00A03067" w:rsidP="00A03067">
      <w:pPr>
        <w:jc w:val="both"/>
        <w:rPr>
          <w:rFonts w:ascii="Arial" w:hAnsi="Arial" w:cs="Arial"/>
        </w:rPr>
      </w:pPr>
    </w:p>
    <w:p w14:paraId="6754C3E6" w14:textId="2EC30E81" w:rsidR="00A03067" w:rsidRPr="00A03067" w:rsidRDefault="00A03067" w:rsidP="00A03067">
      <w:pPr>
        <w:jc w:val="both"/>
        <w:rPr>
          <w:rFonts w:ascii="Arial" w:hAnsi="Arial" w:cs="Arial"/>
        </w:rPr>
      </w:pPr>
      <w:proofErr w:type="gramStart"/>
      <w:r w:rsidRPr="00A03067">
        <w:rPr>
          <w:rFonts w:ascii="Arial" w:hAnsi="Arial" w:cs="Arial"/>
        </w:rPr>
        <w:t>Unfortunately</w:t>
      </w:r>
      <w:proofErr w:type="gramEnd"/>
      <w:r w:rsidRPr="00A03067">
        <w:rPr>
          <w:rFonts w:ascii="Arial" w:hAnsi="Arial" w:cs="Arial"/>
        </w:rPr>
        <w:t xml:space="preserve"> orders coming in after Monday </w:t>
      </w:r>
      <w:r w:rsidR="00811C9A">
        <w:rPr>
          <w:rFonts w:ascii="Arial" w:hAnsi="Arial" w:cs="Arial"/>
        </w:rPr>
        <w:t>1</w:t>
      </w:r>
      <w:r w:rsidR="00D47587">
        <w:rPr>
          <w:rFonts w:ascii="Arial" w:hAnsi="Arial" w:cs="Arial"/>
        </w:rPr>
        <w:t>0</w:t>
      </w:r>
      <w:r w:rsidR="00811C9A">
        <w:rPr>
          <w:rFonts w:ascii="Arial" w:hAnsi="Arial" w:cs="Arial"/>
        </w:rPr>
        <w:t xml:space="preserve"> August</w:t>
      </w:r>
      <w:r w:rsidRPr="00A03067">
        <w:rPr>
          <w:rFonts w:ascii="Arial" w:hAnsi="Arial" w:cs="Arial"/>
        </w:rPr>
        <w:t>, cannot be processed</w:t>
      </w:r>
      <w:r w:rsidR="00501E05">
        <w:rPr>
          <w:rFonts w:ascii="Arial" w:hAnsi="Arial" w:cs="Arial"/>
        </w:rPr>
        <w:t>.</w:t>
      </w:r>
    </w:p>
    <w:p w14:paraId="39EC4218" w14:textId="77777777" w:rsidR="00A03067" w:rsidRPr="00A03067" w:rsidRDefault="00A03067" w:rsidP="00A03067">
      <w:pPr>
        <w:keepNext/>
        <w:jc w:val="both"/>
        <w:outlineLvl w:val="1"/>
        <w:rPr>
          <w:rFonts w:ascii="Arial" w:hAnsi="Arial" w:cs="Arial"/>
          <w:b/>
          <w:bCs/>
          <w:i/>
        </w:rPr>
      </w:pPr>
    </w:p>
    <w:p w14:paraId="37B07001" w14:textId="77777777" w:rsidR="00A03067" w:rsidRPr="00A03067" w:rsidRDefault="00A03067" w:rsidP="00A03067">
      <w:pPr>
        <w:keepNext/>
        <w:jc w:val="both"/>
        <w:outlineLvl w:val="1"/>
        <w:rPr>
          <w:rFonts w:ascii="Arial" w:hAnsi="Arial" w:cs="Arial"/>
          <w:b/>
          <w:bCs/>
        </w:rPr>
      </w:pPr>
      <w:r w:rsidRPr="00A03067">
        <w:rPr>
          <w:rFonts w:ascii="Arial" w:hAnsi="Arial" w:cs="Arial"/>
          <w:b/>
          <w:bCs/>
        </w:rPr>
        <w:t>Payment</w:t>
      </w:r>
    </w:p>
    <w:p w14:paraId="06C5B5AD" w14:textId="77777777" w:rsidR="00A03067" w:rsidRPr="00A03067" w:rsidRDefault="00A03067" w:rsidP="00A03067">
      <w:pPr>
        <w:jc w:val="both"/>
        <w:rPr>
          <w:rFonts w:ascii="Arial" w:hAnsi="Arial" w:cs="Arial"/>
        </w:rPr>
      </w:pPr>
      <w:r w:rsidRPr="00A03067">
        <w:rPr>
          <w:rFonts w:ascii="Arial" w:hAnsi="Arial" w:cs="Arial"/>
        </w:rPr>
        <w:t xml:space="preserve">Prices for the different items are given on the </w:t>
      </w:r>
      <w:r w:rsidRPr="00A03067">
        <w:rPr>
          <w:rFonts w:ascii="Arial" w:hAnsi="Arial" w:cs="Arial"/>
          <w:b/>
          <w:u w:val="single"/>
        </w:rPr>
        <w:t>Order Form</w:t>
      </w:r>
      <w:r w:rsidRPr="00A03067">
        <w:rPr>
          <w:rFonts w:ascii="Arial" w:hAnsi="Arial" w:cs="Arial"/>
        </w:rPr>
        <w:t>.</w:t>
      </w:r>
    </w:p>
    <w:p w14:paraId="69D7631F" w14:textId="77777777" w:rsidR="00A03067" w:rsidRPr="00A03067" w:rsidRDefault="00A03067" w:rsidP="00A03067">
      <w:pPr>
        <w:jc w:val="both"/>
        <w:rPr>
          <w:rFonts w:ascii="Arial" w:hAnsi="Arial" w:cs="Arial"/>
        </w:rPr>
      </w:pPr>
    </w:p>
    <w:p w14:paraId="07027BB9" w14:textId="77777777" w:rsidR="00A03067" w:rsidRPr="00A03067" w:rsidRDefault="00A03067" w:rsidP="00A03067">
      <w:pPr>
        <w:jc w:val="both"/>
        <w:rPr>
          <w:rFonts w:ascii="Arial" w:hAnsi="Arial" w:cs="Arial"/>
        </w:rPr>
      </w:pPr>
      <w:proofErr w:type="gramStart"/>
      <w:r w:rsidRPr="00A03067">
        <w:rPr>
          <w:rFonts w:ascii="Arial" w:hAnsi="Arial" w:cs="Arial"/>
        </w:rPr>
        <w:t>Unfortunately</w:t>
      </w:r>
      <w:proofErr w:type="gramEnd"/>
      <w:r w:rsidRPr="00A03067">
        <w:rPr>
          <w:rFonts w:ascii="Arial" w:hAnsi="Arial" w:cs="Arial"/>
        </w:rPr>
        <w:t xml:space="preserve"> no orders can be accepted without full payment.</w:t>
      </w:r>
    </w:p>
    <w:p w14:paraId="05512B6C" w14:textId="77777777" w:rsidR="00A03067" w:rsidRPr="00A03067" w:rsidRDefault="00A03067" w:rsidP="00A03067">
      <w:pPr>
        <w:jc w:val="both"/>
        <w:rPr>
          <w:rFonts w:ascii="Arial" w:hAnsi="Arial" w:cs="Arial"/>
        </w:rPr>
      </w:pPr>
    </w:p>
    <w:p w14:paraId="15FB7F17" w14:textId="77777777" w:rsidR="00A03067" w:rsidRPr="00A03067" w:rsidRDefault="00A03067" w:rsidP="00A03067">
      <w:pPr>
        <w:jc w:val="both"/>
        <w:rPr>
          <w:rFonts w:ascii="Arial" w:hAnsi="Arial" w:cs="Arial"/>
          <w:b/>
          <w:bCs/>
          <w:u w:val="single"/>
        </w:rPr>
      </w:pPr>
      <w:r w:rsidRPr="00A03067">
        <w:rPr>
          <w:rFonts w:ascii="Arial" w:hAnsi="Arial" w:cs="Arial"/>
        </w:rPr>
        <w:t xml:space="preserve">Payments must therefore be done </w:t>
      </w:r>
      <w:proofErr w:type="gramStart"/>
      <w:r w:rsidRPr="00A03067">
        <w:rPr>
          <w:rFonts w:ascii="Arial" w:hAnsi="Arial" w:cs="Arial"/>
          <w:b/>
          <w:bCs/>
          <w:u w:val="single"/>
        </w:rPr>
        <w:t>at the same time that</w:t>
      </w:r>
      <w:proofErr w:type="gramEnd"/>
      <w:r w:rsidRPr="00A03067">
        <w:rPr>
          <w:rFonts w:ascii="Arial" w:hAnsi="Arial" w:cs="Arial"/>
          <w:b/>
          <w:bCs/>
          <w:u w:val="single"/>
        </w:rPr>
        <w:t xml:space="preserve"> the order is placed.</w:t>
      </w:r>
    </w:p>
    <w:p w14:paraId="6C475950" w14:textId="77777777" w:rsidR="00A03067" w:rsidRPr="00A03067" w:rsidRDefault="00A03067" w:rsidP="00A03067">
      <w:pPr>
        <w:jc w:val="both"/>
        <w:rPr>
          <w:rFonts w:ascii="Arial" w:hAnsi="Arial" w:cs="Arial"/>
        </w:rPr>
      </w:pPr>
    </w:p>
    <w:p w14:paraId="083A489A" w14:textId="7FBBE786" w:rsidR="00A03067" w:rsidRPr="00A03067" w:rsidRDefault="00A03067" w:rsidP="00A03067">
      <w:pPr>
        <w:jc w:val="both"/>
        <w:rPr>
          <w:rFonts w:ascii="Arial" w:hAnsi="Arial" w:cs="Arial"/>
        </w:rPr>
      </w:pPr>
      <w:r w:rsidRPr="00A03067">
        <w:rPr>
          <w:rFonts w:ascii="Arial" w:hAnsi="Arial" w:cs="Arial"/>
        </w:rPr>
        <w:t>All payments must be made</w:t>
      </w:r>
      <w:r w:rsidR="004D1E9F">
        <w:rPr>
          <w:rFonts w:ascii="Arial" w:hAnsi="Arial" w:cs="Arial"/>
        </w:rPr>
        <w:t>, as one amount per school,</w:t>
      </w:r>
      <w:r w:rsidRPr="00A03067">
        <w:rPr>
          <w:rFonts w:ascii="Arial" w:hAnsi="Arial" w:cs="Arial"/>
        </w:rPr>
        <w:t xml:space="preserve"> </w:t>
      </w:r>
      <w:r w:rsidRPr="00A03067">
        <w:rPr>
          <w:rFonts w:ascii="Arial" w:hAnsi="Arial" w:cs="Arial"/>
          <w:b/>
          <w:bCs/>
          <w:u w:val="single"/>
        </w:rPr>
        <w:t>directly</w:t>
      </w:r>
      <w:r w:rsidRPr="00A03067">
        <w:rPr>
          <w:rFonts w:ascii="Arial" w:hAnsi="Arial" w:cs="Arial"/>
        </w:rPr>
        <w:t xml:space="preserve"> into your </w:t>
      </w:r>
      <w:r w:rsidRPr="00A03067">
        <w:rPr>
          <w:rFonts w:ascii="Arial" w:hAnsi="Arial" w:cs="Arial"/>
          <w:b/>
          <w:u w:val="single"/>
        </w:rPr>
        <w:t>own Regional Account</w:t>
      </w:r>
      <w:r w:rsidRPr="00A03067">
        <w:rPr>
          <w:rFonts w:ascii="Arial" w:hAnsi="Arial" w:cs="Arial"/>
        </w:rPr>
        <w:t>:</w:t>
      </w:r>
    </w:p>
    <w:p w14:paraId="3EFFFD35" w14:textId="77777777" w:rsidR="00A03067" w:rsidRPr="00A03067" w:rsidRDefault="00A03067" w:rsidP="00A03067">
      <w:pPr>
        <w:jc w:val="both"/>
        <w:rPr>
          <w:rFonts w:ascii="Arial" w:hAnsi="Arial" w:cs="Arial"/>
        </w:rPr>
      </w:pPr>
    </w:p>
    <w:p w14:paraId="7DA1BC1B" w14:textId="0EA19485" w:rsidR="00A03067" w:rsidRPr="00A03067" w:rsidRDefault="00A03067" w:rsidP="00A03067">
      <w:pPr>
        <w:jc w:val="both"/>
        <w:rPr>
          <w:rFonts w:ascii="Arial" w:hAnsi="Arial" w:cs="Arial"/>
        </w:rPr>
      </w:pPr>
      <w:r w:rsidRPr="00A03067">
        <w:rPr>
          <w:rFonts w:ascii="Arial" w:hAnsi="Arial" w:cs="Arial"/>
        </w:rPr>
        <w:t xml:space="preserve">As </w:t>
      </w:r>
      <w:proofErr w:type="gramStart"/>
      <w:r w:rsidRPr="00A03067">
        <w:rPr>
          <w:rFonts w:ascii="Arial" w:hAnsi="Arial" w:cs="Arial"/>
        </w:rPr>
        <w:t>reference</w:t>
      </w:r>
      <w:proofErr w:type="gramEnd"/>
      <w:r w:rsidRPr="00A03067">
        <w:rPr>
          <w:rFonts w:ascii="Arial" w:hAnsi="Arial" w:cs="Arial"/>
        </w:rPr>
        <w:t xml:space="preserve"> please put </w:t>
      </w:r>
      <w:r w:rsidRPr="00A03067">
        <w:rPr>
          <w:rFonts w:ascii="Arial" w:hAnsi="Arial" w:cs="Arial"/>
          <w:b/>
          <w:u w:val="single"/>
        </w:rPr>
        <w:t>CC Colours and School Name</w:t>
      </w:r>
      <w:r w:rsidRPr="00A03067">
        <w:rPr>
          <w:rFonts w:ascii="Arial" w:hAnsi="Arial" w:cs="Arial"/>
        </w:rPr>
        <w:t xml:space="preserve">. The </w:t>
      </w:r>
      <w:r w:rsidR="00C85FD6">
        <w:rPr>
          <w:rFonts w:ascii="Arial" w:hAnsi="Arial" w:cs="Arial"/>
        </w:rPr>
        <w:t>proof of payment</w:t>
      </w:r>
      <w:r w:rsidRPr="00A03067">
        <w:rPr>
          <w:rFonts w:ascii="Arial" w:hAnsi="Arial" w:cs="Arial"/>
        </w:rPr>
        <w:t xml:space="preserve"> must be sent to your Regional Office</w:t>
      </w:r>
      <w:r w:rsidR="00C85FD6">
        <w:rPr>
          <w:rFonts w:ascii="Arial" w:hAnsi="Arial" w:cs="Arial"/>
        </w:rPr>
        <w:t>.</w:t>
      </w:r>
    </w:p>
    <w:p w14:paraId="40BA608E" w14:textId="77777777" w:rsidR="00A03067" w:rsidRPr="00A03067" w:rsidRDefault="00A03067" w:rsidP="00A03067">
      <w:pPr>
        <w:jc w:val="both"/>
        <w:rPr>
          <w:rFonts w:ascii="Arial" w:hAnsi="Arial" w:cs="Arial"/>
          <w:b/>
        </w:rPr>
      </w:pPr>
    </w:p>
    <w:p w14:paraId="4916EE18" w14:textId="77777777" w:rsidR="00A03067" w:rsidRPr="00A03067" w:rsidRDefault="00A03067" w:rsidP="00A03067">
      <w:pPr>
        <w:jc w:val="both"/>
        <w:rPr>
          <w:rFonts w:ascii="Arial" w:hAnsi="Arial" w:cs="Arial"/>
          <w:b/>
        </w:rPr>
      </w:pPr>
      <w:r w:rsidRPr="00A03067">
        <w:rPr>
          <w:rFonts w:ascii="Arial" w:hAnsi="Arial" w:cs="Arial"/>
          <w:b/>
        </w:rPr>
        <w:t>Finally</w:t>
      </w:r>
    </w:p>
    <w:p w14:paraId="0FB8E5A4" w14:textId="77777777" w:rsidR="00A03067" w:rsidRPr="00A03067" w:rsidRDefault="00A03067" w:rsidP="00A03067">
      <w:pPr>
        <w:jc w:val="both"/>
        <w:rPr>
          <w:rFonts w:ascii="Arial" w:hAnsi="Arial" w:cs="Arial"/>
        </w:rPr>
      </w:pPr>
      <w:r w:rsidRPr="00A03067">
        <w:rPr>
          <w:rFonts w:ascii="Arial" w:hAnsi="Arial" w:cs="Arial"/>
        </w:rPr>
        <w:t>Thank you for all the effort that you are putting in, in lifting the standard of SACSSA Cross Country.</w:t>
      </w:r>
    </w:p>
    <w:p w14:paraId="434E6CAA" w14:textId="77777777" w:rsidR="00A03067" w:rsidRPr="00A03067" w:rsidRDefault="00A03067" w:rsidP="00A03067">
      <w:pPr>
        <w:jc w:val="both"/>
        <w:rPr>
          <w:rFonts w:ascii="Arial" w:hAnsi="Arial" w:cs="Arial"/>
        </w:rPr>
      </w:pPr>
    </w:p>
    <w:p w14:paraId="32AB966B" w14:textId="77777777" w:rsidR="00A03067" w:rsidRPr="00A03067" w:rsidRDefault="00A03067" w:rsidP="00A03067">
      <w:pPr>
        <w:jc w:val="both"/>
        <w:rPr>
          <w:rFonts w:ascii="Arial" w:hAnsi="Arial" w:cs="Arial"/>
        </w:rPr>
      </w:pPr>
      <w:r w:rsidRPr="00A03067">
        <w:rPr>
          <w:rFonts w:ascii="Arial" w:hAnsi="Arial" w:cs="Arial"/>
        </w:rPr>
        <w:t>This includes your effort to instil a sense of commitment in all your sports people.</w:t>
      </w:r>
    </w:p>
    <w:p w14:paraId="7BB6467B" w14:textId="77777777" w:rsidR="00A03067" w:rsidRPr="00A03067" w:rsidRDefault="00A03067" w:rsidP="00A03067">
      <w:pPr>
        <w:jc w:val="both"/>
        <w:rPr>
          <w:rFonts w:ascii="Arial" w:hAnsi="Arial" w:cs="Arial"/>
        </w:rPr>
      </w:pPr>
    </w:p>
    <w:p w14:paraId="1ABAE50E" w14:textId="77777777" w:rsidR="00A03067" w:rsidRPr="00A03067" w:rsidRDefault="00A03067" w:rsidP="00A03067">
      <w:pPr>
        <w:jc w:val="both"/>
        <w:rPr>
          <w:rFonts w:ascii="Arial" w:hAnsi="Arial" w:cs="Arial"/>
        </w:rPr>
      </w:pPr>
      <w:r w:rsidRPr="00A03067">
        <w:rPr>
          <w:rFonts w:ascii="Arial" w:hAnsi="Arial" w:cs="Arial"/>
        </w:rPr>
        <w:t>As Cross Country can be seen as the basis of all sport, in the sense that it concentrates on basic fitness, we are looking forward in seeing what effect these results will have on our Athletics.</w:t>
      </w:r>
    </w:p>
    <w:p w14:paraId="0EF2140B" w14:textId="77777777" w:rsidR="00A03067" w:rsidRPr="00A03067" w:rsidRDefault="00A03067" w:rsidP="00A03067">
      <w:pPr>
        <w:jc w:val="both"/>
        <w:rPr>
          <w:rFonts w:ascii="Arial" w:hAnsi="Arial" w:cs="Arial"/>
        </w:rPr>
      </w:pPr>
    </w:p>
    <w:p w14:paraId="77F7A82F" w14:textId="79947865" w:rsidR="00A03067" w:rsidRPr="00A03067" w:rsidRDefault="00A03067" w:rsidP="00A03067">
      <w:pPr>
        <w:jc w:val="both"/>
        <w:rPr>
          <w:rFonts w:ascii="Arial" w:hAnsi="Arial" w:cs="Arial"/>
        </w:rPr>
      </w:pPr>
      <w:r w:rsidRPr="00A03067">
        <w:rPr>
          <w:rFonts w:ascii="Arial" w:hAnsi="Arial" w:cs="Arial"/>
        </w:rPr>
        <w:t xml:space="preserve">Should you have any further questions, please do not hesitate in contacting </w:t>
      </w:r>
      <w:r w:rsidR="000F2D75">
        <w:rPr>
          <w:rFonts w:ascii="Arial" w:hAnsi="Arial" w:cs="Arial"/>
        </w:rPr>
        <w:t>me</w:t>
      </w:r>
      <w:r w:rsidRPr="00A03067">
        <w:rPr>
          <w:rFonts w:ascii="Arial" w:hAnsi="Arial" w:cs="Arial"/>
        </w:rPr>
        <w:t>.</w:t>
      </w:r>
    </w:p>
    <w:p w14:paraId="4628721D" w14:textId="77777777" w:rsidR="00543783" w:rsidRPr="00A03067" w:rsidRDefault="00543783" w:rsidP="00907A6C">
      <w:pPr>
        <w:jc w:val="both"/>
        <w:rPr>
          <w:rFonts w:ascii="Arial" w:hAnsi="Arial" w:cs="Arial"/>
        </w:rPr>
      </w:pPr>
    </w:p>
    <w:p w14:paraId="33FFD2A7" w14:textId="31E55631" w:rsidR="0074522E" w:rsidRPr="00A03067" w:rsidRDefault="000113F1" w:rsidP="00907A6C">
      <w:pPr>
        <w:jc w:val="both"/>
        <w:rPr>
          <w:rFonts w:ascii="Arial" w:hAnsi="Arial" w:cs="Arial"/>
        </w:rPr>
      </w:pPr>
      <w:r w:rsidRPr="00A03067">
        <w:rPr>
          <w:rFonts w:ascii="Arial" w:hAnsi="Arial" w:cs="Arial"/>
        </w:rPr>
        <w:t xml:space="preserve">SACSSA </w:t>
      </w:r>
      <w:r w:rsidR="00543783" w:rsidRPr="00A03067">
        <w:rPr>
          <w:rFonts w:ascii="Arial" w:hAnsi="Arial" w:cs="Arial"/>
        </w:rPr>
        <w:t>4 LIFE</w:t>
      </w:r>
    </w:p>
    <w:p w14:paraId="78412350" w14:textId="77777777" w:rsidR="0074522E" w:rsidRPr="00A03067" w:rsidRDefault="0074522E" w:rsidP="00907A6C">
      <w:pPr>
        <w:jc w:val="both"/>
        <w:rPr>
          <w:rFonts w:ascii="Arial" w:hAnsi="Arial" w:cs="Arial"/>
        </w:rPr>
      </w:pPr>
    </w:p>
    <w:p w14:paraId="75F49B50" w14:textId="58D8E715" w:rsidR="0074522E" w:rsidRPr="00A03067" w:rsidRDefault="00E322E0" w:rsidP="00907A6C">
      <w:pPr>
        <w:jc w:val="both"/>
        <w:rPr>
          <w:rFonts w:ascii="Arial" w:hAnsi="Arial" w:cs="Arial"/>
        </w:rPr>
      </w:pPr>
      <w:r w:rsidRPr="00A03067">
        <w:rPr>
          <w:rFonts w:ascii="Arial" w:hAnsi="Arial" w:cs="Arial"/>
        </w:rPr>
        <w:t>Johan du Plessis</w:t>
      </w:r>
    </w:p>
    <w:p w14:paraId="43F73197" w14:textId="53C35764" w:rsidR="0074522E" w:rsidRPr="00A03067" w:rsidRDefault="00543783" w:rsidP="00907A6C">
      <w:pPr>
        <w:jc w:val="both"/>
        <w:rPr>
          <w:rFonts w:ascii="Arial" w:hAnsi="Arial" w:cs="Arial"/>
        </w:rPr>
      </w:pPr>
      <w:r w:rsidRPr="00A03067">
        <w:rPr>
          <w:rFonts w:ascii="Arial" w:hAnsi="Arial" w:cs="Arial"/>
        </w:rPr>
        <w:t xml:space="preserve">SACSSA </w:t>
      </w:r>
      <w:r w:rsidR="00E322E0" w:rsidRPr="00A03067">
        <w:rPr>
          <w:rFonts w:ascii="Arial" w:hAnsi="Arial" w:cs="Arial"/>
        </w:rPr>
        <w:t>National</w:t>
      </w:r>
      <w:r w:rsidRPr="00A03067">
        <w:rPr>
          <w:rFonts w:ascii="Arial" w:hAnsi="Arial" w:cs="Arial"/>
        </w:rPr>
        <w:t xml:space="preserve"> Co-ordinator</w:t>
      </w:r>
    </w:p>
    <w:p w14:paraId="7D364C7D" w14:textId="29D3F73A" w:rsidR="0074522E" w:rsidRPr="00A03067" w:rsidRDefault="0074522E" w:rsidP="00907A6C">
      <w:pPr>
        <w:jc w:val="both"/>
        <w:rPr>
          <w:rFonts w:ascii="Arial" w:hAnsi="Arial" w:cs="Arial"/>
        </w:rPr>
      </w:pPr>
    </w:p>
    <w:p w14:paraId="27214110" w14:textId="77777777" w:rsidR="00A0233C" w:rsidRPr="00A03067" w:rsidRDefault="00A0233C" w:rsidP="00907A6C">
      <w:pPr>
        <w:jc w:val="both"/>
        <w:rPr>
          <w:rFonts w:ascii="Arial" w:hAnsi="Arial" w:cs="Arial"/>
        </w:rPr>
      </w:pPr>
    </w:p>
    <w:sectPr w:rsidR="00A0233C" w:rsidRPr="00A03067" w:rsidSect="00952C3E">
      <w:headerReference w:type="default" r:id="rId12"/>
      <w:pgSz w:w="11906" w:h="16838" w:code="9"/>
      <w:pgMar w:top="567"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17469" w14:textId="77777777" w:rsidR="005C4481" w:rsidRDefault="005C4481" w:rsidP="00B95ED6">
      <w:r>
        <w:separator/>
      </w:r>
    </w:p>
  </w:endnote>
  <w:endnote w:type="continuationSeparator" w:id="0">
    <w:p w14:paraId="6C76E549" w14:textId="77777777" w:rsidR="005C4481" w:rsidRDefault="005C4481" w:rsidP="00B95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074B2" w14:textId="77777777" w:rsidR="005C4481" w:rsidRDefault="005C4481" w:rsidP="00B95ED6">
      <w:r>
        <w:separator/>
      </w:r>
    </w:p>
  </w:footnote>
  <w:footnote w:type="continuationSeparator" w:id="0">
    <w:p w14:paraId="3721E984" w14:textId="77777777" w:rsidR="005C4481" w:rsidRDefault="005C4481" w:rsidP="00B95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90D2E" w14:textId="77777777" w:rsidR="00B95ED6" w:rsidRDefault="0011130E">
    <w:pPr>
      <w:pStyle w:val="Header"/>
      <w:jc w:val="right"/>
    </w:pPr>
    <w:r>
      <w:fldChar w:fldCharType="begin"/>
    </w:r>
    <w:r>
      <w:instrText xml:space="preserve"> PAGE   \* MERGEFORMAT </w:instrText>
    </w:r>
    <w:r>
      <w:fldChar w:fldCharType="separate"/>
    </w:r>
    <w:r w:rsidR="000113F1">
      <w:rPr>
        <w:noProof/>
      </w:rPr>
      <w:t>1</w:t>
    </w:r>
    <w:r>
      <w:rPr>
        <w:noProof/>
      </w:rPr>
      <w:fldChar w:fldCharType="end"/>
    </w:r>
  </w:p>
  <w:p w14:paraId="315B7DC5" w14:textId="77777777" w:rsidR="00B95ED6" w:rsidRDefault="00B95E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74162"/>
    <w:multiLevelType w:val="hybridMultilevel"/>
    <w:tmpl w:val="8700811E"/>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45F11F0"/>
    <w:multiLevelType w:val="hybridMultilevel"/>
    <w:tmpl w:val="CD82B30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35C80A41"/>
    <w:multiLevelType w:val="hybridMultilevel"/>
    <w:tmpl w:val="05E0D59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5EDF4D81"/>
    <w:multiLevelType w:val="hybridMultilevel"/>
    <w:tmpl w:val="282C89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92558130">
    <w:abstractNumId w:val="2"/>
  </w:num>
  <w:num w:numId="2" w16cid:durableId="1586642653">
    <w:abstractNumId w:val="0"/>
  </w:num>
  <w:num w:numId="3" w16cid:durableId="1822886052">
    <w:abstractNumId w:val="3"/>
  </w:num>
  <w:num w:numId="4" w16cid:durableId="15492942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BFF"/>
    <w:rsid w:val="000113F1"/>
    <w:rsid w:val="00025169"/>
    <w:rsid w:val="00032852"/>
    <w:rsid w:val="000559CC"/>
    <w:rsid w:val="000664A1"/>
    <w:rsid w:val="00075F60"/>
    <w:rsid w:val="00083590"/>
    <w:rsid w:val="000A5EE4"/>
    <w:rsid w:val="000B42E9"/>
    <w:rsid w:val="000F2D75"/>
    <w:rsid w:val="00104112"/>
    <w:rsid w:val="0011130E"/>
    <w:rsid w:val="00112B36"/>
    <w:rsid w:val="00187014"/>
    <w:rsid w:val="00187590"/>
    <w:rsid w:val="0019189E"/>
    <w:rsid w:val="001A2E55"/>
    <w:rsid w:val="001E3E09"/>
    <w:rsid w:val="00200AE8"/>
    <w:rsid w:val="00204DAE"/>
    <w:rsid w:val="0021754A"/>
    <w:rsid w:val="00221B97"/>
    <w:rsid w:val="00254C84"/>
    <w:rsid w:val="0026654E"/>
    <w:rsid w:val="002828E3"/>
    <w:rsid w:val="00294915"/>
    <w:rsid w:val="002A4FB4"/>
    <w:rsid w:val="002B3A89"/>
    <w:rsid w:val="002C0811"/>
    <w:rsid w:val="002E2548"/>
    <w:rsid w:val="00321DE0"/>
    <w:rsid w:val="003261DD"/>
    <w:rsid w:val="00350E24"/>
    <w:rsid w:val="00371BFF"/>
    <w:rsid w:val="00377A9B"/>
    <w:rsid w:val="00384D56"/>
    <w:rsid w:val="00393CE5"/>
    <w:rsid w:val="003B06D4"/>
    <w:rsid w:val="003D09E9"/>
    <w:rsid w:val="003D27A3"/>
    <w:rsid w:val="003D2FEC"/>
    <w:rsid w:val="003E7B65"/>
    <w:rsid w:val="003F64DA"/>
    <w:rsid w:val="004015B7"/>
    <w:rsid w:val="00416719"/>
    <w:rsid w:val="004242A9"/>
    <w:rsid w:val="00435A42"/>
    <w:rsid w:val="004371D2"/>
    <w:rsid w:val="0046709A"/>
    <w:rsid w:val="004735A1"/>
    <w:rsid w:val="004D1E9F"/>
    <w:rsid w:val="004D59A7"/>
    <w:rsid w:val="004F72BC"/>
    <w:rsid w:val="00501E05"/>
    <w:rsid w:val="00511B89"/>
    <w:rsid w:val="00543783"/>
    <w:rsid w:val="00556ADF"/>
    <w:rsid w:val="00556FAD"/>
    <w:rsid w:val="00573A63"/>
    <w:rsid w:val="00574B5D"/>
    <w:rsid w:val="00584069"/>
    <w:rsid w:val="00593C60"/>
    <w:rsid w:val="005A2AC6"/>
    <w:rsid w:val="005B4D46"/>
    <w:rsid w:val="005C378F"/>
    <w:rsid w:val="005C4481"/>
    <w:rsid w:val="005C713D"/>
    <w:rsid w:val="005C71EF"/>
    <w:rsid w:val="005D42B7"/>
    <w:rsid w:val="00606B4D"/>
    <w:rsid w:val="00621C05"/>
    <w:rsid w:val="006236A3"/>
    <w:rsid w:val="00624BB8"/>
    <w:rsid w:val="0065352A"/>
    <w:rsid w:val="00657833"/>
    <w:rsid w:val="006646B0"/>
    <w:rsid w:val="00682824"/>
    <w:rsid w:val="006C4F58"/>
    <w:rsid w:val="006C6655"/>
    <w:rsid w:val="006D21C5"/>
    <w:rsid w:val="00701065"/>
    <w:rsid w:val="00706D6A"/>
    <w:rsid w:val="00711895"/>
    <w:rsid w:val="00724533"/>
    <w:rsid w:val="0074522E"/>
    <w:rsid w:val="00753FA3"/>
    <w:rsid w:val="007804B8"/>
    <w:rsid w:val="007A2CCE"/>
    <w:rsid w:val="007B0321"/>
    <w:rsid w:val="007C5E40"/>
    <w:rsid w:val="007E0877"/>
    <w:rsid w:val="007E5B05"/>
    <w:rsid w:val="00811C9A"/>
    <w:rsid w:val="00871527"/>
    <w:rsid w:val="008878A3"/>
    <w:rsid w:val="008916CC"/>
    <w:rsid w:val="00894AE3"/>
    <w:rsid w:val="00897A3A"/>
    <w:rsid w:val="008A2F00"/>
    <w:rsid w:val="008C5AB8"/>
    <w:rsid w:val="008F39A9"/>
    <w:rsid w:val="008F6909"/>
    <w:rsid w:val="0090225B"/>
    <w:rsid w:val="00907A6C"/>
    <w:rsid w:val="00926E14"/>
    <w:rsid w:val="00952C3E"/>
    <w:rsid w:val="00962BEB"/>
    <w:rsid w:val="009721A6"/>
    <w:rsid w:val="009A2A44"/>
    <w:rsid w:val="009B1FF3"/>
    <w:rsid w:val="00A0233C"/>
    <w:rsid w:val="00A03067"/>
    <w:rsid w:val="00A060BE"/>
    <w:rsid w:val="00A25177"/>
    <w:rsid w:val="00A31793"/>
    <w:rsid w:val="00A35D24"/>
    <w:rsid w:val="00A41D17"/>
    <w:rsid w:val="00A6072D"/>
    <w:rsid w:val="00A62E63"/>
    <w:rsid w:val="00A97780"/>
    <w:rsid w:val="00B038C5"/>
    <w:rsid w:val="00B05D14"/>
    <w:rsid w:val="00B10251"/>
    <w:rsid w:val="00B1145A"/>
    <w:rsid w:val="00B26C4B"/>
    <w:rsid w:val="00B36993"/>
    <w:rsid w:val="00B46268"/>
    <w:rsid w:val="00B50647"/>
    <w:rsid w:val="00B66322"/>
    <w:rsid w:val="00B718E2"/>
    <w:rsid w:val="00B922E3"/>
    <w:rsid w:val="00B938A6"/>
    <w:rsid w:val="00B95ED6"/>
    <w:rsid w:val="00BA40AF"/>
    <w:rsid w:val="00BB3DF7"/>
    <w:rsid w:val="00BC0330"/>
    <w:rsid w:val="00BE0ECC"/>
    <w:rsid w:val="00C11F8D"/>
    <w:rsid w:val="00C16763"/>
    <w:rsid w:val="00C329FE"/>
    <w:rsid w:val="00C42455"/>
    <w:rsid w:val="00C43530"/>
    <w:rsid w:val="00C5208C"/>
    <w:rsid w:val="00C67F99"/>
    <w:rsid w:val="00C81D48"/>
    <w:rsid w:val="00C85FD6"/>
    <w:rsid w:val="00C93334"/>
    <w:rsid w:val="00CA5B46"/>
    <w:rsid w:val="00CA62ED"/>
    <w:rsid w:val="00CB14C2"/>
    <w:rsid w:val="00CB4999"/>
    <w:rsid w:val="00CE611C"/>
    <w:rsid w:val="00D22EE4"/>
    <w:rsid w:val="00D47587"/>
    <w:rsid w:val="00D6187E"/>
    <w:rsid w:val="00D656E8"/>
    <w:rsid w:val="00D70070"/>
    <w:rsid w:val="00D74E9A"/>
    <w:rsid w:val="00DB49A8"/>
    <w:rsid w:val="00DC04CA"/>
    <w:rsid w:val="00DC5C5B"/>
    <w:rsid w:val="00DC6C7F"/>
    <w:rsid w:val="00DF4D3A"/>
    <w:rsid w:val="00DF5060"/>
    <w:rsid w:val="00E05F19"/>
    <w:rsid w:val="00E10A2E"/>
    <w:rsid w:val="00E153E0"/>
    <w:rsid w:val="00E322E0"/>
    <w:rsid w:val="00E34CB1"/>
    <w:rsid w:val="00E367B3"/>
    <w:rsid w:val="00E73F47"/>
    <w:rsid w:val="00E7542C"/>
    <w:rsid w:val="00E85BEB"/>
    <w:rsid w:val="00EA0716"/>
    <w:rsid w:val="00ED027E"/>
    <w:rsid w:val="00F12E35"/>
    <w:rsid w:val="00F13060"/>
    <w:rsid w:val="00F210D9"/>
    <w:rsid w:val="00F238B6"/>
    <w:rsid w:val="00F33E70"/>
    <w:rsid w:val="00F4121F"/>
    <w:rsid w:val="00F66A58"/>
    <w:rsid w:val="00F80010"/>
    <w:rsid w:val="00F815CC"/>
    <w:rsid w:val="00FA05EF"/>
    <w:rsid w:val="00FB260B"/>
    <w:rsid w:val="00FF317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42792F"/>
  <w15:docId w15:val="{9B486E73-BD32-404B-8396-02661B7BC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bCs/>
      <w:color w:val="000000"/>
      <w:sz w:val="22"/>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outlineLvl w:val="2"/>
    </w:pPr>
    <w:rPr>
      <w:b/>
      <w:bCs/>
      <w:sz w:val="22"/>
    </w:rPr>
  </w:style>
  <w:style w:type="paragraph" w:styleId="Heading4">
    <w:name w:val="heading 4"/>
    <w:basedOn w:val="Normal"/>
    <w:next w:val="Normal"/>
    <w:qFormat/>
    <w:pPr>
      <w:keepNext/>
      <w:ind w:left="270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center"/>
    </w:pPr>
    <w:rPr>
      <w:b/>
      <w:bCs/>
      <w:color w:val="0000FF"/>
      <w:sz w:val="36"/>
    </w:rPr>
  </w:style>
  <w:style w:type="character" w:styleId="Hyperlink">
    <w:name w:val="Hyperlink"/>
    <w:semiHidden/>
    <w:rPr>
      <w:color w:val="0000FF"/>
      <w:u w:val="single"/>
    </w:rPr>
  </w:style>
  <w:style w:type="paragraph" w:styleId="BodyText2">
    <w:name w:val="Body Text 2"/>
    <w:basedOn w:val="Normal"/>
    <w:link w:val="BodyText2Char"/>
    <w:uiPriority w:val="99"/>
    <w:semiHidden/>
    <w:unhideWhenUsed/>
    <w:rsid w:val="00B95ED6"/>
    <w:pPr>
      <w:spacing w:after="120" w:line="480" w:lineRule="auto"/>
    </w:pPr>
  </w:style>
  <w:style w:type="character" w:customStyle="1" w:styleId="BodyText2Char">
    <w:name w:val="Body Text 2 Char"/>
    <w:link w:val="BodyText2"/>
    <w:uiPriority w:val="99"/>
    <w:semiHidden/>
    <w:rsid w:val="00B95ED6"/>
    <w:rPr>
      <w:sz w:val="24"/>
      <w:szCs w:val="24"/>
      <w:lang w:val="en-ZA"/>
    </w:rPr>
  </w:style>
  <w:style w:type="paragraph" w:styleId="Header">
    <w:name w:val="header"/>
    <w:basedOn w:val="Normal"/>
    <w:link w:val="HeaderChar"/>
    <w:uiPriority w:val="99"/>
    <w:unhideWhenUsed/>
    <w:rsid w:val="00B95ED6"/>
    <w:pPr>
      <w:tabs>
        <w:tab w:val="center" w:pos="4680"/>
        <w:tab w:val="right" w:pos="9360"/>
      </w:tabs>
    </w:pPr>
  </w:style>
  <w:style w:type="character" w:customStyle="1" w:styleId="HeaderChar">
    <w:name w:val="Header Char"/>
    <w:link w:val="Header"/>
    <w:uiPriority w:val="99"/>
    <w:rsid w:val="00B95ED6"/>
    <w:rPr>
      <w:sz w:val="24"/>
      <w:szCs w:val="24"/>
      <w:lang w:val="en-ZA"/>
    </w:rPr>
  </w:style>
  <w:style w:type="paragraph" w:styleId="Footer">
    <w:name w:val="footer"/>
    <w:basedOn w:val="Normal"/>
    <w:link w:val="FooterChar"/>
    <w:uiPriority w:val="99"/>
    <w:unhideWhenUsed/>
    <w:rsid w:val="00B95ED6"/>
    <w:pPr>
      <w:tabs>
        <w:tab w:val="center" w:pos="4680"/>
        <w:tab w:val="right" w:pos="9360"/>
      </w:tabs>
    </w:pPr>
  </w:style>
  <w:style w:type="character" w:customStyle="1" w:styleId="FooterChar">
    <w:name w:val="Footer Char"/>
    <w:link w:val="Footer"/>
    <w:uiPriority w:val="99"/>
    <w:rsid w:val="00B95ED6"/>
    <w:rPr>
      <w:sz w:val="24"/>
      <w:szCs w:val="24"/>
      <w:lang w:val="en-ZA"/>
    </w:rPr>
  </w:style>
  <w:style w:type="paragraph" w:styleId="BalloonText">
    <w:name w:val="Balloon Text"/>
    <w:basedOn w:val="Normal"/>
    <w:link w:val="BalloonTextChar"/>
    <w:uiPriority w:val="99"/>
    <w:semiHidden/>
    <w:unhideWhenUsed/>
    <w:rsid w:val="00B506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647"/>
    <w:rPr>
      <w:rFonts w:ascii="Segoe UI" w:hAnsi="Segoe UI" w:cs="Segoe UI"/>
      <w:sz w:val="18"/>
      <w:szCs w:val="18"/>
      <w:lang w:eastAsia="en-US"/>
    </w:rPr>
  </w:style>
  <w:style w:type="paragraph" w:styleId="ListParagraph">
    <w:name w:val="List Paragraph"/>
    <w:basedOn w:val="Normal"/>
    <w:uiPriority w:val="34"/>
    <w:qFormat/>
    <w:rsid w:val="0074522E"/>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ohan@sacssa.co.z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ohan@sacssa.co.za" TargetMode="External"/><Relationship Id="rId5" Type="http://schemas.openxmlformats.org/officeDocument/2006/relationships/footnotes" Target="footnotes.xml"/><Relationship Id="rId10" Type="http://schemas.openxmlformats.org/officeDocument/2006/relationships/image" Target="https://encrypted-tbn0.gstatic.com/images?q=tbn%3AANd9GcTCY5XwsMLLgMzyP58_xDhZDbcJf51XdD_Jkh3gTl1H1i1Tf5iL"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son\Documents\Johan\National%20Office\Letterhead%20with%20SACSSA%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Letterhead with SACSSA logo.</Template>
  <TotalTime>0</TotalTime>
  <Pages>2</Pages>
  <Words>497</Words>
  <Characters>2837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du Plessis</dc:creator>
  <cp:lastModifiedBy>Alicia Post</cp:lastModifiedBy>
  <cp:revision>2</cp:revision>
  <cp:lastPrinted>2025-08-04T04:01:00Z</cp:lastPrinted>
  <dcterms:created xsi:type="dcterms:W3CDTF">2026-08-14T08:29:00Z</dcterms:created>
  <dcterms:modified xsi:type="dcterms:W3CDTF">2026-08-14T08:29:00Z</dcterms:modified>
</cp:coreProperties>
</file>